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PlainTable3"/>
        <w:tblW w:w="5226" w:type="pct"/>
        <w:tblInd w:w="18" w:type="dxa"/>
        <w:tblLayout w:type="fixed"/>
        <w:tblLook w:val="0600" w:firstRow="0" w:lastRow="0" w:firstColumn="0" w:lastColumn="0" w:noHBand="1" w:noVBand="1"/>
      </w:tblPr>
      <w:tblGrid>
        <w:gridCol w:w="1941"/>
        <w:gridCol w:w="1030"/>
        <w:gridCol w:w="284"/>
        <w:gridCol w:w="8447"/>
      </w:tblGrid>
      <w:tr w:rsidR="00F377C9" w14:paraId="517144C9" w14:textId="178AE0F0" w:rsidTr="005E54CD">
        <w:trPr>
          <w:trHeight w:val="723"/>
        </w:trPr>
        <w:tc>
          <w:tcPr>
            <w:tcW w:w="2971" w:type="dxa"/>
            <w:gridSpan w:val="2"/>
            <w:textDirection w:val="btLr"/>
          </w:tcPr>
          <w:p w14:paraId="062F691D" w14:textId="44A95496" w:rsidR="00F377C9" w:rsidRDefault="00F377C9">
            <w:pPr>
              <w:ind w:left="113" w:right="113"/>
              <w:rPr>
                <w:rFonts w:ascii="Calibri" w:hAnsi="Calibri" w:cstheme="majorHAnsi"/>
                <w:b/>
                <w:sz w:val="72"/>
                <w:szCs w:val="22"/>
              </w:rPr>
            </w:pPr>
          </w:p>
          <w:p w14:paraId="439BD9F8" w14:textId="3431BF37" w:rsidR="00F377C9" w:rsidRDefault="00F377C9">
            <w:pPr>
              <w:ind w:left="113" w:right="113"/>
              <w:rPr>
                <w:rFonts w:ascii="Calibri" w:hAnsi="Calibri" w:cstheme="majorHAnsi"/>
                <w:b/>
                <w:color w:val="FFC000"/>
                <w:sz w:val="72"/>
                <w:szCs w:val="22"/>
              </w:rPr>
            </w:pPr>
          </w:p>
          <w:p w14:paraId="74D6B9A4" w14:textId="2C167426" w:rsidR="00F377C9" w:rsidRPr="00382BBF" w:rsidRDefault="00F377C9" w:rsidP="00806CC2">
            <w:pPr>
              <w:spacing w:after="200" w:line="276" w:lineRule="auto"/>
            </w:pPr>
          </w:p>
        </w:tc>
        <w:tc>
          <w:tcPr>
            <w:tcW w:w="284" w:type="dxa"/>
            <w:vMerge w:val="restart"/>
          </w:tcPr>
          <w:p w14:paraId="6C9CABA2" w14:textId="75147EE9" w:rsidR="00F377C9" w:rsidRDefault="00F377C9" w:rsidP="00806CC2">
            <w:pPr>
              <w:pStyle w:val="Image"/>
              <w:ind w:left="0" w:right="244"/>
              <w:jc w:val="right"/>
            </w:pPr>
          </w:p>
        </w:tc>
        <w:tc>
          <w:tcPr>
            <w:tcW w:w="8445" w:type="dxa"/>
            <w:vMerge w:val="restart"/>
          </w:tcPr>
          <w:p w14:paraId="6B2B2D6C" w14:textId="69065727" w:rsidR="00F377C9" w:rsidRDefault="00F377C9" w:rsidP="00023582">
            <w:pPr>
              <w:pStyle w:val="Image"/>
              <w:ind w:left="-462" w:right="244"/>
              <w:jc w:val="right"/>
            </w:pPr>
            <w:r>
              <w:rPr>
                <w:rFonts w:ascii="Arial" w:hAnsi="Arial" w:cs="Arial"/>
                <w:b/>
                <w:bCs/>
                <w:color w:val="FFC000"/>
                <w:spacing w:val="7"/>
                <w:sz w:val="18"/>
                <w:szCs w:val="12"/>
              </w:rPr>
              <w:drawing>
                <wp:anchor distT="0" distB="0" distL="114300" distR="114300" simplePos="0" relativeHeight="251639808" behindDoc="0" locked="0" layoutInCell="1" allowOverlap="1" wp14:anchorId="39C99705" wp14:editId="5F3E3FC7">
                  <wp:simplePos x="0" y="0"/>
                  <wp:positionH relativeFrom="column">
                    <wp:posOffset>26670</wp:posOffset>
                  </wp:positionH>
                  <wp:positionV relativeFrom="page">
                    <wp:posOffset>508000</wp:posOffset>
                  </wp:positionV>
                  <wp:extent cx="4905375" cy="4581525"/>
                  <wp:effectExtent l="95250" t="76200" r="85725" b="104775"/>
                  <wp:wrapSquare wrapText="bothSides"/>
                  <wp:docPr id="182" name="Picture 182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Text&#10;&#10;Description automatically generated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546"/>
                          <a:stretch/>
                        </pic:blipFill>
                        <pic:spPr bwMode="auto">
                          <a:xfrm>
                            <a:off x="0" y="0"/>
                            <a:ext cx="4905375" cy="45815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28575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drawing>
                <wp:anchor distT="0" distB="0" distL="114300" distR="114300" simplePos="0" relativeHeight="251641856" behindDoc="0" locked="0" layoutInCell="1" allowOverlap="1" wp14:anchorId="75497397" wp14:editId="0FE3D5D7">
                  <wp:simplePos x="0" y="0"/>
                  <wp:positionH relativeFrom="column">
                    <wp:posOffset>3726616</wp:posOffset>
                  </wp:positionH>
                  <wp:positionV relativeFrom="page">
                    <wp:posOffset>4148388</wp:posOffset>
                  </wp:positionV>
                  <wp:extent cx="1299845" cy="1257935"/>
                  <wp:effectExtent l="0" t="0" r="0" b="0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>
                            <a:off x="0" y="0"/>
                            <a:ext cx="1299845" cy="1257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drawing>
                <wp:anchor distT="0" distB="0" distL="114300" distR="114300" simplePos="0" relativeHeight="251640832" behindDoc="0" locked="0" layoutInCell="1" allowOverlap="1" wp14:anchorId="6DA3AC16" wp14:editId="7221A5D5">
                  <wp:simplePos x="0" y="0"/>
                  <wp:positionH relativeFrom="column">
                    <wp:posOffset>25513</wp:posOffset>
                  </wp:positionH>
                  <wp:positionV relativeFrom="page">
                    <wp:posOffset>634328</wp:posOffset>
                  </wp:positionV>
                  <wp:extent cx="1299845" cy="1257935"/>
                  <wp:effectExtent l="0" t="0" r="0" b="0"/>
                  <wp:wrapSquare wrapText="bothSides"/>
                  <wp:docPr id="181" name="Picture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>
                            <a:off x="0" y="0"/>
                            <a:ext cx="1299845" cy="1257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00000">
              <w:pict w14:anchorId="79673BDA"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Hexagon 180" o:spid="_x0000_s2148" type="#_x0000_t9" style="position:absolute;left:0;text-align:left;margin-left:-57.8pt;margin-top:-479.8pt;width:171pt;height:161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" adj="5102" fillcolor="#ffc000" stroked="f" strokeweight="1pt">
                  <v:fill opacity="32896f"/>
                </v:shape>
              </w:pict>
            </w:r>
          </w:p>
        </w:tc>
      </w:tr>
      <w:tr w:rsidR="00F377C9" w14:paraId="472233F0" w14:textId="77777777" w:rsidTr="005E54CD">
        <w:trPr>
          <w:trHeight w:val="4456"/>
        </w:trPr>
        <w:tc>
          <w:tcPr>
            <w:tcW w:w="2971" w:type="dxa"/>
            <w:gridSpan w:val="2"/>
            <w:textDirection w:val="btLr"/>
          </w:tcPr>
          <w:p w14:paraId="31F8575A" w14:textId="121A9C3D" w:rsidR="00F377C9" w:rsidRPr="00B04353" w:rsidRDefault="00F377C9" w:rsidP="00023582">
            <w:pPr>
              <w:pStyle w:val="Title"/>
              <w:rPr>
                <w:sz w:val="72"/>
                <w:szCs w:val="22"/>
              </w:rPr>
            </w:pPr>
            <w:r w:rsidRPr="00B04353">
              <w:rPr>
                <w:sz w:val="72"/>
                <w:szCs w:val="22"/>
              </w:rPr>
              <w:t xml:space="preserve">DONATIONS </w:t>
            </w:r>
            <w:r w:rsidRPr="00B04353">
              <w:rPr>
                <w:color w:val="FFC000"/>
                <w:sz w:val="72"/>
                <w:szCs w:val="22"/>
              </w:rPr>
              <w:t>SPONSORSHIP</w:t>
            </w:r>
            <w:r>
              <w:rPr>
                <w:color w:val="FFC000"/>
                <w:sz w:val="72"/>
                <w:szCs w:val="22"/>
              </w:rPr>
              <w:t xml:space="preserve"> </w:t>
            </w:r>
            <w:r w:rsidRPr="00533248">
              <w:t xml:space="preserve">Package </w:t>
            </w:r>
          </w:p>
        </w:tc>
        <w:tc>
          <w:tcPr>
            <w:tcW w:w="284" w:type="dxa"/>
            <w:vMerge/>
          </w:tcPr>
          <w:p w14:paraId="1F3BE300" w14:textId="77777777" w:rsidR="00F377C9" w:rsidRDefault="00F377C9" w:rsidP="00806CC2">
            <w:pPr>
              <w:pStyle w:val="Image"/>
              <w:ind w:left="0" w:right="244"/>
              <w:jc w:val="right"/>
            </w:pPr>
          </w:p>
        </w:tc>
        <w:tc>
          <w:tcPr>
            <w:tcW w:w="8445" w:type="dxa"/>
            <w:vMerge/>
          </w:tcPr>
          <w:p w14:paraId="57803F88" w14:textId="77777777" w:rsidR="00F377C9" w:rsidRDefault="00F377C9" w:rsidP="00023582">
            <w:pPr>
              <w:pStyle w:val="Image"/>
              <w:ind w:left="-462" w:right="244"/>
              <w:jc w:val="right"/>
            </w:pPr>
          </w:p>
        </w:tc>
      </w:tr>
      <w:tr w:rsidR="00F377C9" w:rsidRPr="00682EC8" w14:paraId="23F36326" w14:textId="58DB9A14" w:rsidTr="005E54CD">
        <w:trPr>
          <w:trHeight w:val="69"/>
        </w:trPr>
        <w:tc>
          <w:tcPr>
            <w:tcW w:w="1941" w:type="dxa"/>
          </w:tcPr>
          <w:p w14:paraId="6CCBC106" w14:textId="3F7DDFED" w:rsidR="00F377C9" w:rsidRPr="00682EC8" w:rsidRDefault="00F377C9" w:rsidP="00682EC8">
            <w:pPr>
              <w:pStyle w:val="NoSpacing"/>
              <w:rPr>
                <w:sz w:val="8"/>
              </w:rPr>
            </w:pPr>
            <w:r>
              <w:rPr>
                <w:sz w:val="8"/>
              </w:rPr>
              <w:t xml:space="preserve">                                                                  </w:t>
            </w:r>
          </w:p>
        </w:tc>
        <w:tc>
          <w:tcPr>
            <w:tcW w:w="1030" w:type="dxa"/>
          </w:tcPr>
          <w:p w14:paraId="5FB8E7A8" w14:textId="77777777" w:rsidR="00F377C9" w:rsidRPr="00682EC8" w:rsidRDefault="00F377C9" w:rsidP="00682EC8">
            <w:pPr>
              <w:pStyle w:val="NoSpacing"/>
              <w:rPr>
                <w:sz w:val="8"/>
              </w:rPr>
            </w:pPr>
          </w:p>
        </w:tc>
        <w:tc>
          <w:tcPr>
            <w:tcW w:w="284" w:type="dxa"/>
            <w:vMerge/>
          </w:tcPr>
          <w:p w14:paraId="539C0833" w14:textId="77777777" w:rsidR="00F377C9" w:rsidRPr="00682EC8" w:rsidRDefault="00F377C9" w:rsidP="00682EC8">
            <w:pPr>
              <w:pStyle w:val="NoSpacing"/>
              <w:rPr>
                <w:sz w:val="8"/>
              </w:rPr>
            </w:pPr>
          </w:p>
        </w:tc>
        <w:tc>
          <w:tcPr>
            <w:tcW w:w="8445" w:type="dxa"/>
            <w:vMerge/>
          </w:tcPr>
          <w:p w14:paraId="2A298E53" w14:textId="77777777" w:rsidR="00F377C9" w:rsidRPr="00682EC8" w:rsidRDefault="00F377C9" w:rsidP="00682EC8">
            <w:pPr>
              <w:pStyle w:val="NoSpacing"/>
              <w:rPr>
                <w:sz w:val="8"/>
              </w:rPr>
            </w:pPr>
          </w:p>
        </w:tc>
      </w:tr>
      <w:tr w:rsidR="00F377C9" w14:paraId="6B9032B7" w14:textId="40E4878B" w:rsidTr="005E54CD">
        <w:trPr>
          <w:trHeight w:val="2507"/>
        </w:trPr>
        <w:tc>
          <w:tcPr>
            <w:tcW w:w="2971" w:type="dxa"/>
            <w:gridSpan w:val="2"/>
            <w:vMerge w:val="restart"/>
          </w:tcPr>
          <w:p w14:paraId="4A44BD66" w14:textId="25C28FB4" w:rsidR="00F377C9" w:rsidRDefault="00000000" w:rsidP="0008765A">
            <w:pPr>
              <w:pStyle w:val="Heading1"/>
              <w:ind w:right="-348"/>
              <w:outlineLvl w:val="0"/>
              <w:rPr>
                <w:sz w:val="24"/>
                <w:szCs w:val="14"/>
              </w:rPr>
            </w:pPr>
            <w:r>
              <w:rPr>
                <w:noProof/>
              </w:rPr>
              <w:pict w14:anchorId="7DCA5556">
                <v:line id="Straight Connector 36" o:spid="_x0000_s2152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.7pt,5.3pt" to="91.6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" strokecolor="black [3200]" strokeweight="3pt">
                  <v:stroke joinstyle="miter"/>
                </v:line>
              </w:pict>
            </w:r>
          </w:p>
          <w:p w14:paraId="58A93447" w14:textId="6E475F3B" w:rsidR="00F377C9" w:rsidRDefault="00F377C9" w:rsidP="00475CF2"/>
          <w:p w14:paraId="431D59A9" w14:textId="78769399" w:rsidR="00F377C9" w:rsidRDefault="00F377C9" w:rsidP="00475CF2"/>
          <w:p w14:paraId="780953F5" w14:textId="18E6D61E" w:rsidR="00135BF0" w:rsidRDefault="00135BF0" w:rsidP="00475CF2"/>
          <w:p w14:paraId="7349497D" w14:textId="77777777" w:rsidR="00135BF0" w:rsidRDefault="00135BF0" w:rsidP="00475CF2"/>
          <w:p w14:paraId="68DA6D04" w14:textId="1E9519EE" w:rsidR="00F377C9" w:rsidRDefault="00F377C9" w:rsidP="00475CF2"/>
          <w:p w14:paraId="329A26AE" w14:textId="403C9C2B" w:rsidR="00F377C9" w:rsidRDefault="00F377C9" w:rsidP="0008765A">
            <w:pPr>
              <w:pStyle w:val="Heading1"/>
              <w:ind w:right="-348"/>
              <w:outlineLvl w:val="0"/>
            </w:pPr>
            <w:r w:rsidRPr="00806CC2">
              <w:rPr>
                <w:sz w:val="56"/>
                <w:szCs w:val="36"/>
              </w:rPr>
              <w:t xml:space="preserve">DID </w:t>
            </w:r>
            <w:r w:rsidRPr="00806CC2">
              <w:rPr>
                <w:color w:val="FFC000"/>
                <w:sz w:val="56"/>
                <w:szCs w:val="36"/>
              </w:rPr>
              <w:t xml:space="preserve">You </w:t>
            </w:r>
            <w:r w:rsidRPr="00806CC2">
              <w:rPr>
                <w:sz w:val="56"/>
                <w:szCs w:val="36"/>
              </w:rPr>
              <w:t>KNow?</w:t>
            </w:r>
          </w:p>
          <w:p w14:paraId="5ECAABD7" w14:textId="39E22928" w:rsidR="00F377C9" w:rsidRPr="001E5B75" w:rsidRDefault="00000000" w:rsidP="001E5B75">
            <w:pPr>
              <w:pStyle w:val="TOC1"/>
            </w:pPr>
            <w:r>
              <w:rPr>
                <w:noProof/>
              </w:rPr>
              <w:pict w14:anchorId="10546831">
                <v:line id="Straight Connector 183" o:spid="_x0000_s2149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.55pt,1.05pt" to="128.25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" strokecolor="black [3200]" strokeweight="2.25pt">
                  <v:stroke joinstyle="miter"/>
                </v:line>
              </w:pict>
            </w:r>
            <w:r w:rsidR="00F377C9" w:rsidRPr="001E5B75">
              <w:t xml:space="preserve">PG. </w:t>
            </w:r>
            <w:r w:rsidR="00BB2C0A" w:rsidRPr="001E5B75">
              <w:t>1</w:t>
            </w:r>
          </w:p>
          <w:p w14:paraId="202F2DA6" w14:textId="28ABA85D" w:rsidR="00F377C9" w:rsidRDefault="00BB2C0A" w:rsidP="001E5B75">
            <w:pPr>
              <w:pStyle w:val="TOC2"/>
            </w:pPr>
            <w:r>
              <w:t xml:space="preserve">Introduction to Idaho </w:t>
            </w:r>
            <w:r w:rsidR="00F377C9">
              <w:t>Rising Stars</w:t>
            </w:r>
            <w:r>
              <w:t xml:space="preserve"> and their mission to </w:t>
            </w:r>
            <w:r w:rsidR="00F377C9">
              <w:t>“</w:t>
            </w:r>
            <w:r w:rsidR="00F377C9" w:rsidRPr="00186B2E">
              <w:rPr>
                <w:b/>
                <w:bCs/>
              </w:rPr>
              <w:t>Prepare the Youth</w:t>
            </w:r>
            <w:r w:rsidR="00F377C9">
              <w:t xml:space="preserve">” </w:t>
            </w:r>
          </w:p>
          <w:p w14:paraId="583F59DD" w14:textId="77777777" w:rsidR="00F377C9" w:rsidRPr="00120F95" w:rsidRDefault="00F377C9" w:rsidP="00120F95"/>
          <w:p w14:paraId="4CF70B47" w14:textId="584CD6DB" w:rsidR="00F377C9" w:rsidRDefault="00000000" w:rsidP="001E5B75">
            <w:pPr>
              <w:pStyle w:val="TOC1"/>
            </w:pPr>
            <w:r>
              <w:rPr>
                <w:noProof/>
              </w:rPr>
              <w:pict w14:anchorId="3EBD886A">
                <v:line id="Straight Connector 184" o:spid="_x0000_s2150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.3pt,.8pt" to="128.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" strokecolor="black [3200]" strokeweight="2.25pt">
                  <v:stroke joinstyle="miter"/>
                </v:line>
              </w:pict>
            </w:r>
            <w:r w:rsidR="00F377C9" w:rsidRPr="00536593">
              <w:t xml:space="preserve">PG. </w:t>
            </w:r>
            <w:r w:rsidR="00BB2C0A">
              <w:t>2-3</w:t>
            </w:r>
          </w:p>
          <w:p w14:paraId="3C7871B1" w14:textId="03CC7913" w:rsidR="00F377C9" w:rsidRDefault="00FA619C" w:rsidP="001E5B75">
            <w:pPr>
              <w:pStyle w:val="TOC2"/>
            </w:pPr>
            <w:r>
              <w:t xml:space="preserve">Learn about local businesses that are supporting </w:t>
            </w:r>
            <w:r w:rsidR="001E5B75" w:rsidRPr="00EA09DD">
              <w:rPr>
                <w:b/>
                <w:bCs/>
              </w:rPr>
              <w:t>STARS</w:t>
            </w:r>
            <w:r>
              <w:t xml:space="preserve"> through donations and in-kind match.</w:t>
            </w:r>
          </w:p>
          <w:p w14:paraId="42881BFD" w14:textId="77777777" w:rsidR="00F377C9" w:rsidRPr="00120F95" w:rsidRDefault="00F377C9" w:rsidP="00120F95"/>
          <w:p w14:paraId="73AE7767" w14:textId="7598EB8D" w:rsidR="00F377C9" w:rsidRPr="001E5B75" w:rsidRDefault="00000000" w:rsidP="001E5B75">
            <w:pPr>
              <w:pStyle w:val="TOC1"/>
            </w:pPr>
            <w:r>
              <w:pict w14:anchorId="34C919A4">
                <v:line id="Straight Connector 185" o:spid="_x0000_s2151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05pt,1.25pt" to="131.7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" strokecolor="black [3200]" strokeweight="2.25pt">
                  <v:stroke joinstyle="miter"/>
                </v:line>
              </w:pict>
            </w:r>
            <w:r w:rsidR="00F377C9" w:rsidRPr="001E5B75">
              <w:t xml:space="preserve">PG. </w:t>
            </w:r>
            <w:r w:rsidR="00BB2C0A" w:rsidRPr="001E5B75">
              <w:t>4</w:t>
            </w:r>
            <w:r w:rsidR="00F377C9" w:rsidRPr="001E5B75">
              <w:t xml:space="preserve"> </w:t>
            </w:r>
          </w:p>
          <w:p w14:paraId="49BC21B0" w14:textId="00FF3124" w:rsidR="00BB2C0A" w:rsidRDefault="00FA619C" w:rsidP="001E5B75">
            <w:pPr>
              <w:pStyle w:val="TOC2"/>
            </w:pPr>
            <w:r>
              <w:t>Learn how to become a sponsor of our n</w:t>
            </w:r>
            <w:r w:rsidR="00BB2C0A">
              <w:t>ationally ranked 7v7 club “</w:t>
            </w:r>
            <w:r w:rsidR="00BB2C0A" w:rsidRPr="00EA09DD">
              <w:rPr>
                <w:b/>
                <w:bCs/>
                <w:color w:val="000000" w:themeColor="text1"/>
              </w:rPr>
              <w:t>TRIPLE THREAT</w:t>
            </w:r>
            <w:r w:rsidR="00BB2C0A">
              <w:t xml:space="preserve">” </w:t>
            </w:r>
            <w:r>
              <w:t xml:space="preserve">that </w:t>
            </w:r>
            <w:r w:rsidR="00BB2C0A">
              <w:t xml:space="preserve">is making noise across the country.  </w:t>
            </w:r>
          </w:p>
          <w:p w14:paraId="590CF1FE" w14:textId="77777777" w:rsidR="001E5B75" w:rsidRPr="001E5B75" w:rsidRDefault="001E5B75" w:rsidP="001E5B75"/>
          <w:p w14:paraId="4BFBC513" w14:textId="77777777" w:rsidR="00BB2C0A" w:rsidRPr="001E5B75" w:rsidRDefault="00000000" w:rsidP="001E5B75">
            <w:pPr>
              <w:pStyle w:val="TOC1"/>
            </w:pPr>
            <w:r>
              <w:pict w14:anchorId="02C49E5B">
                <v:line id="_x0000_s2212" style="position:absolute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05pt,1.25pt" to="131.7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" strokecolor="black [3200]" strokeweight="2.25pt">
                  <v:stroke joinstyle="miter"/>
                </v:line>
              </w:pict>
            </w:r>
            <w:r w:rsidR="00BB2C0A" w:rsidRPr="001E5B75">
              <w:t>PG. 5 - 6</w:t>
            </w:r>
          </w:p>
          <w:p w14:paraId="14C456B4" w14:textId="712B7FF5" w:rsidR="00BB2C0A" w:rsidRDefault="001E5B75" w:rsidP="001E5B75">
            <w:pPr>
              <w:pStyle w:val="TOC2"/>
            </w:pPr>
            <w:r>
              <w:t>T</w:t>
            </w:r>
            <w:r w:rsidR="00BB2C0A">
              <w:t>op teams</w:t>
            </w:r>
            <w:r>
              <w:t xml:space="preserve"> are traveling</w:t>
            </w:r>
            <w:r w:rsidR="00BB2C0A">
              <w:t xml:space="preserve"> to the treasure valley to compete</w:t>
            </w:r>
            <w:r>
              <w:t xml:space="preserve"> in </w:t>
            </w:r>
            <w:r w:rsidR="00EA09DD">
              <w:t>the “</w:t>
            </w:r>
            <w:r w:rsidR="00EA09DD" w:rsidRPr="00EA09DD">
              <w:rPr>
                <w:b/>
                <w:bCs/>
              </w:rPr>
              <w:t>KINGDOM</w:t>
            </w:r>
            <w:r w:rsidR="00EA09DD">
              <w:t>” series t</w:t>
            </w:r>
            <w:r>
              <w:t>ournaments</w:t>
            </w:r>
            <w:r w:rsidR="00BB2C0A">
              <w:t xml:space="preserve"> </w:t>
            </w:r>
          </w:p>
          <w:p w14:paraId="5DDDDF48" w14:textId="4444FEB6" w:rsidR="00EA09DD" w:rsidRPr="00EA09DD" w:rsidRDefault="00000000" w:rsidP="00EA09DD">
            <w:r>
              <w:rPr>
                <w:noProof/>
              </w:rPr>
              <w:pict w14:anchorId="34C919A4">
                <v:line id="_x0000_s2153" style="position:absolute;left:0;text-align:left;z-index:25166745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" from="-.05pt,12.6pt" to="131.7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" strokecolor="black [3200]" strokeweight="2.25pt">
                  <v:stroke joinstyle="miter"/>
                </v:line>
              </w:pict>
            </w:r>
          </w:p>
          <w:p w14:paraId="4B2F5B62" w14:textId="50BC9EEA" w:rsidR="00F377C9" w:rsidRPr="00120F95" w:rsidRDefault="00F377C9" w:rsidP="001E5B75">
            <w:pPr>
              <w:pStyle w:val="TOC1"/>
            </w:pPr>
          </w:p>
        </w:tc>
        <w:tc>
          <w:tcPr>
            <w:tcW w:w="284" w:type="dxa"/>
            <w:vMerge/>
          </w:tcPr>
          <w:p w14:paraId="72D18961" w14:textId="77777777" w:rsidR="00F377C9" w:rsidRDefault="00F377C9" w:rsidP="009D442A"/>
        </w:tc>
        <w:tc>
          <w:tcPr>
            <w:tcW w:w="8445" w:type="dxa"/>
            <w:vMerge/>
          </w:tcPr>
          <w:p w14:paraId="706C8283" w14:textId="77777777" w:rsidR="00F377C9" w:rsidRDefault="00F377C9" w:rsidP="009D442A"/>
        </w:tc>
      </w:tr>
      <w:tr w:rsidR="00867C88" w14:paraId="0BB60737" w14:textId="77777777" w:rsidTr="005E54CD">
        <w:trPr>
          <w:trHeight w:val="2994"/>
        </w:trPr>
        <w:tc>
          <w:tcPr>
            <w:tcW w:w="2971" w:type="dxa"/>
            <w:gridSpan w:val="2"/>
            <w:vMerge/>
          </w:tcPr>
          <w:p w14:paraId="2464E28F" w14:textId="3FCB731B" w:rsidR="00867C88" w:rsidRDefault="00867C88" w:rsidP="001E5B75">
            <w:pPr>
              <w:pStyle w:val="TOC2"/>
            </w:pPr>
          </w:p>
        </w:tc>
        <w:tc>
          <w:tcPr>
            <w:tcW w:w="284" w:type="dxa"/>
          </w:tcPr>
          <w:p w14:paraId="4D5450EE" w14:textId="77777777" w:rsidR="00867C88" w:rsidRDefault="00867C88" w:rsidP="00682EC8"/>
        </w:tc>
        <w:tc>
          <w:tcPr>
            <w:tcW w:w="8445" w:type="dxa"/>
            <w:vMerge w:val="restart"/>
          </w:tcPr>
          <w:p w14:paraId="36B19127" w14:textId="24EE05EB" w:rsidR="00867C88" w:rsidRPr="0065723F" w:rsidRDefault="00000000" w:rsidP="0065723F">
            <w:pPr>
              <w:pStyle w:val="Heading1"/>
              <w:outlineLvl w:val="0"/>
            </w:pPr>
            <w:r>
              <w:rPr>
                <w:noProof/>
              </w:rPr>
              <w:pict w14:anchorId="485CA335">
                <v:line id="Straight Connector 37" o:spid="_x0000_s2155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6.25pt,25.05pt" to="377.4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" strokecolor="black [3200]" strokeweight="6pt">
                  <v:stroke joinstyle="miter"/>
                </v:line>
              </w:pict>
            </w:r>
            <w:r w:rsidR="00867C88">
              <w:t xml:space="preserve">IDAHO </w:t>
            </w:r>
            <w:r w:rsidR="00867C88" w:rsidRPr="00E1648B">
              <w:rPr>
                <w:color w:val="FFC000"/>
              </w:rPr>
              <w:t xml:space="preserve">RISING </w:t>
            </w:r>
            <w:r w:rsidR="00867C88">
              <w:t xml:space="preserve">STARS  </w:t>
            </w:r>
          </w:p>
          <w:p w14:paraId="551A6513" w14:textId="36B54C6F" w:rsidR="00867C88" w:rsidRPr="00775B51" w:rsidRDefault="00867C88" w:rsidP="00A50BCD">
            <w:pPr>
              <w:pStyle w:val="Heading2"/>
              <w:outlineLvl w:val="1"/>
              <w:rPr>
                <w:color w:val="FFC000"/>
              </w:rPr>
            </w:pPr>
            <w:r>
              <w:rPr>
                <w:color w:val="FFC000"/>
              </w:rPr>
              <w:t>INTRODUCTION</w:t>
            </w:r>
          </w:p>
          <w:p w14:paraId="268B9E50" w14:textId="16741822" w:rsidR="00867C88" w:rsidRPr="00475CF2" w:rsidRDefault="00867C88" w:rsidP="00BB2C0A">
            <w:pPr>
              <w:pStyle w:val="Heading2"/>
              <w:ind w:right="609"/>
              <w:textAlignment w:val="baseline"/>
              <w:outlineLvl w:val="1"/>
              <w:rPr>
                <w:rStyle w:val="color15"/>
                <w:rFonts w:cstheme="minorHAnsi"/>
                <w:caps w:val="0"/>
                <w:color w:val="000000"/>
                <w:spacing w:val="7"/>
                <w:sz w:val="24"/>
                <w:szCs w:val="24"/>
                <w:bdr w:val="none" w:sz="0" w:space="0" w:color="auto" w:frame="1"/>
              </w:rPr>
            </w:pPr>
            <w:r w:rsidRPr="00475CF2">
              <w:rPr>
                <w:rStyle w:val="color15"/>
                <w:rFonts w:cstheme="minorHAnsi"/>
                <w:caps w:val="0"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>IDAHO RISING STARS INC</w:t>
            </w:r>
            <w:r w:rsidR="00135BF0">
              <w:rPr>
                <w:rStyle w:val="color15"/>
                <w:rFonts w:cstheme="minorHAnsi"/>
                <w:caps w:val="0"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>. (STARS)</w:t>
            </w:r>
            <w:r w:rsidRPr="00475CF2">
              <w:rPr>
                <w:rStyle w:val="color15"/>
                <w:rFonts w:cstheme="minorHAnsi"/>
                <w:caps w:val="0"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 is a </w:t>
            </w:r>
            <w:r>
              <w:rPr>
                <w:rStyle w:val="color15"/>
                <w:rFonts w:cstheme="minorHAnsi"/>
                <w:caps w:val="0"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>recognized</w:t>
            </w:r>
            <w:r w:rsidRPr="00475CF2">
              <w:rPr>
                <w:rStyle w:val="color15"/>
                <w:rFonts w:cstheme="minorHAnsi"/>
                <w:caps w:val="0"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 501</w:t>
            </w:r>
            <w:r w:rsidR="00135BF0">
              <w:rPr>
                <w:rStyle w:val="color15"/>
                <w:rFonts w:cstheme="minorHAnsi"/>
                <w:caps w:val="0"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>c</w:t>
            </w:r>
            <w:r w:rsidRPr="00475CF2">
              <w:rPr>
                <w:rStyle w:val="color15"/>
                <w:rFonts w:cstheme="minorHAnsi"/>
                <w:caps w:val="0"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3 devoted to </w:t>
            </w:r>
            <w:r>
              <w:rPr>
                <w:rStyle w:val="color15"/>
                <w:rFonts w:cstheme="minorHAnsi"/>
                <w:caps w:val="0"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>connecting</w:t>
            </w:r>
            <w:r w:rsidRPr="00475CF2">
              <w:rPr>
                <w:rStyle w:val="color15"/>
                <w:rFonts w:cstheme="minorHAnsi"/>
                <w:caps w:val="0"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 </w:t>
            </w:r>
            <w:r>
              <w:rPr>
                <w:rStyle w:val="color15"/>
                <w:rFonts w:cstheme="minorHAnsi"/>
                <w:caps w:val="0"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local </w:t>
            </w:r>
            <w:r w:rsidRPr="00475CF2">
              <w:rPr>
                <w:rStyle w:val="color15"/>
                <w:rFonts w:cstheme="minorHAnsi"/>
                <w:caps w:val="0"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student-athletes </w:t>
            </w:r>
            <w:r>
              <w:rPr>
                <w:rStyle w:val="color15"/>
                <w:rFonts w:cstheme="minorHAnsi"/>
                <w:caps w:val="0"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from grades </w:t>
            </w:r>
            <w:r w:rsidRPr="00135BF0">
              <w:rPr>
                <w:rStyle w:val="color15"/>
                <w:rFonts w:cstheme="minorHAnsi"/>
                <w:caps w:val="0"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>4</w:t>
            </w:r>
            <w:r w:rsidRPr="00135BF0">
              <w:rPr>
                <w:rStyle w:val="color15"/>
                <w:rFonts w:cstheme="minorHAnsi"/>
                <w:caps w:val="0"/>
                <w:color w:val="000000"/>
                <w:spacing w:val="7"/>
                <w:sz w:val="24"/>
                <w:szCs w:val="24"/>
                <w:bdr w:val="none" w:sz="0" w:space="0" w:color="auto" w:frame="1"/>
                <w:vertAlign w:val="superscript"/>
              </w:rPr>
              <w:t>th</w:t>
            </w:r>
            <w:r>
              <w:rPr>
                <w:rStyle w:val="color15"/>
                <w:rFonts w:cstheme="minorHAnsi"/>
                <w:caps w:val="0"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 – 11</w:t>
            </w:r>
            <w:r w:rsidR="00EA09DD" w:rsidRPr="00135BF0">
              <w:rPr>
                <w:rStyle w:val="color15"/>
                <w:rFonts w:cstheme="minorHAnsi"/>
                <w:caps w:val="0"/>
                <w:color w:val="000000"/>
                <w:spacing w:val="7"/>
                <w:sz w:val="24"/>
                <w:szCs w:val="24"/>
                <w:bdr w:val="none" w:sz="0" w:space="0" w:color="auto" w:frame="1"/>
                <w:vertAlign w:val="superscript"/>
              </w:rPr>
              <w:t>th</w:t>
            </w:r>
            <w:r w:rsidR="00135BF0">
              <w:rPr>
                <w:rStyle w:val="color15"/>
                <w:rFonts w:cstheme="minorHAnsi"/>
                <w:caps w:val="0"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 </w:t>
            </w:r>
            <w:r>
              <w:rPr>
                <w:rStyle w:val="color15"/>
                <w:rFonts w:cstheme="minorHAnsi"/>
                <w:caps w:val="0"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to the </w:t>
            </w:r>
            <w:r w:rsidRPr="00475CF2">
              <w:rPr>
                <w:rStyle w:val="color15"/>
                <w:rFonts w:cstheme="minorHAnsi"/>
                <w:caps w:val="0"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highest-quality academic, athletic, and life skill development </w:t>
            </w:r>
            <w:r>
              <w:rPr>
                <w:rStyle w:val="color15"/>
                <w:rFonts w:cstheme="minorHAnsi"/>
                <w:caps w:val="0"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opportunities.  Our </w:t>
            </w:r>
            <w:r w:rsidR="0078322D">
              <w:rPr>
                <w:rStyle w:val="color15"/>
                <w:rFonts w:cstheme="minorHAnsi"/>
                <w:caps w:val="0"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>mission</w:t>
            </w:r>
            <w:r w:rsidR="000977CF">
              <w:rPr>
                <w:rStyle w:val="color15"/>
                <w:rFonts w:cstheme="minorHAnsi"/>
                <w:caps w:val="0"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 is</w:t>
            </w:r>
            <w:r w:rsidR="0078322D">
              <w:rPr>
                <w:rStyle w:val="color15"/>
                <w:rFonts w:cstheme="minorHAnsi"/>
                <w:caps w:val="0"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 to</w:t>
            </w:r>
            <w:r w:rsidR="000977CF">
              <w:rPr>
                <w:rStyle w:val="color15"/>
                <w:rFonts w:cstheme="minorHAnsi"/>
                <w:caps w:val="0"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 “Prepare the Youth” and the </w:t>
            </w:r>
            <w:r>
              <w:rPr>
                <w:rStyle w:val="color15"/>
                <w:rFonts w:cstheme="minorHAnsi"/>
                <w:caps w:val="0"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goal is </w:t>
            </w:r>
            <w:r w:rsidRPr="00475CF2">
              <w:rPr>
                <w:rStyle w:val="color15"/>
                <w:rFonts w:cstheme="minorHAnsi"/>
                <w:caps w:val="0"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to position </w:t>
            </w:r>
            <w:r>
              <w:rPr>
                <w:rStyle w:val="color15"/>
                <w:rFonts w:cstheme="minorHAnsi"/>
                <w:caps w:val="0"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our </w:t>
            </w:r>
            <w:r w:rsidRPr="00475CF2">
              <w:rPr>
                <w:rStyle w:val="color15"/>
                <w:rFonts w:cstheme="minorHAnsi"/>
                <w:caps w:val="0"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future leaders for success </w:t>
            </w:r>
            <w:r>
              <w:rPr>
                <w:rStyle w:val="color15"/>
                <w:rFonts w:cstheme="minorHAnsi"/>
                <w:caps w:val="0"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in LIFE </w:t>
            </w:r>
            <w:r w:rsidR="000977CF">
              <w:rPr>
                <w:rStyle w:val="color15"/>
                <w:rFonts w:cstheme="minorHAnsi"/>
                <w:caps w:val="0"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through </w:t>
            </w:r>
            <w:r>
              <w:rPr>
                <w:rStyle w:val="color15"/>
                <w:rFonts w:cstheme="minorHAnsi"/>
                <w:caps w:val="0"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>sports</w:t>
            </w:r>
            <w:r w:rsidR="000977CF">
              <w:rPr>
                <w:rStyle w:val="color15"/>
                <w:rFonts w:cstheme="minorHAnsi"/>
                <w:caps w:val="0"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>.</w:t>
            </w:r>
          </w:p>
          <w:p w14:paraId="5B7AC462" w14:textId="1BB6CE24" w:rsidR="00867C88" w:rsidRPr="00475CF2" w:rsidRDefault="00867C88" w:rsidP="00BB2C0A">
            <w:pPr>
              <w:pStyle w:val="Heading2"/>
              <w:ind w:right="609"/>
              <w:textAlignment w:val="baseline"/>
              <w:outlineLvl w:val="1"/>
              <w:rPr>
                <w:rStyle w:val="color15"/>
                <w:rFonts w:cstheme="minorHAnsi"/>
                <w:caps w:val="0"/>
                <w:color w:val="000000"/>
                <w:spacing w:val="7"/>
                <w:sz w:val="24"/>
                <w:szCs w:val="24"/>
                <w:bdr w:val="none" w:sz="0" w:space="0" w:color="auto" w:frame="1"/>
              </w:rPr>
            </w:pPr>
          </w:p>
          <w:p w14:paraId="3FCA2F72" w14:textId="54206A21" w:rsidR="00867C88" w:rsidRPr="00475CF2" w:rsidRDefault="00867C88" w:rsidP="00BB2C0A">
            <w:pPr>
              <w:pStyle w:val="Heading2"/>
              <w:ind w:right="609"/>
              <w:textAlignment w:val="baseline"/>
              <w:outlineLvl w:val="1"/>
              <w:rPr>
                <w:rFonts w:cstheme="minorHAnsi"/>
                <w:color w:val="000000"/>
                <w:spacing w:val="7"/>
                <w:sz w:val="24"/>
                <w:szCs w:val="24"/>
                <w:bdr w:val="none" w:sz="0" w:space="0" w:color="auto" w:frame="1"/>
              </w:rPr>
            </w:pPr>
            <w:r>
              <w:rPr>
                <w:rStyle w:val="color15"/>
                <w:rFonts w:cstheme="minorHAnsi"/>
                <w:caps w:val="0"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>Over the last several years</w:t>
            </w:r>
            <w:r w:rsidR="00135BF0">
              <w:rPr>
                <w:rStyle w:val="color15"/>
                <w:rFonts w:cstheme="minorHAnsi"/>
                <w:caps w:val="0"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>,</w:t>
            </w:r>
            <w:r>
              <w:rPr>
                <w:rStyle w:val="color15"/>
                <w:rFonts w:cstheme="minorHAnsi"/>
                <w:caps w:val="0"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 </w:t>
            </w:r>
            <w:r w:rsidR="000977CF">
              <w:rPr>
                <w:rStyle w:val="color15"/>
                <w:rFonts w:cstheme="minorHAnsi"/>
                <w:caps w:val="0"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our </w:t>
            </w:r>
            <w:r>
              <w:rPr>
                <w:rStyle w:val="color15"/>
                <w:rFonts w:cstheme="minorHAnsi"/>
                <w:caps w:val="0"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>programs</w:t>
            </w:r>
            <w:r w:rsidR="000977CF">
              <w:rPr>
                <w:rStyle w:val="color15"/>
                <w:rFonts w:cstheme="minorHAnsi"/>
                <w:caps w:val="0"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, visibility, supporters, and </w:t>
            </w:r>
            <w:r>
              <w:rPr>
                <w:rStyle w:val="color15"/>
                <w:rFonts w:cstheme="minorHAnsi"/>
                <w:caps w:val="0"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>participants have continued to</w:t>
            </w:r>
            <w:r w:rsidR="000977CF">
              <w:rPr>
                <w:rStyle w:val="color15"/>
                <w:rFonts w:cstheme="minorHAnsi"/>
                <w:caps w:val="0"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 grow.</w:t>
            </w:r>
            <w:r>
              <w:rPr>
                <w:rStyle w:val="color15"/>
                <w:rFonts w:cstheme="minorHAnsi"/>
                <w:caps w:val="0"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  </w:t>
            </w:r>
            <w:r w:rsidR="000977CF">
              <w:rPr>
                <w:rStyle w:val="color15"/>
                <w:rFonts w:cstheme="minorHAnsi"/>
                <w:caps w:val="0"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We </w:t>
            </w:r>
            <w:r w:rsidR="0078322D">
              <w:rPr>
                <w:rStyle w:val="color15"/>
                <w:rFonts w:cstheme="minorHAnsi"/>
                <w:caps w:val="0"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>believe with this growth and program development we are</w:t>
            </w:r>
            <w:r w:rsidR="000977CF">
              <w:rPr>
                <w:rStyle w:val="color15"/>
                <w:rFonts w:cstheme="minorHAnsi"/>
                <w:caps w:val="0"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 now confidently </w:t>
            </w:r>
            <w:r w:rsidR="0078322D">
              <w:rPr>
                <w:rStyle w:val="color15"/>
                <w:rFonts w:cstheme="minorHAnsi"/>
                <w:caps w:val="0"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positioned to </w:t>
            </w:r>
            <w:r w:rsidR="000977CF">
              <w:rPr>
                <w:rStyle w:val="color15"/>
                <w:rFonts w:cstheme="minorHAnsi"/>
                <w:caps w:val="0"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>invite</w:t>
            </w:r>
            <w:r>
              <w:rPr>
                <w:rStyle w:val="color15"/>
                <w:rFonts w:cstheme="minorHAnsi"/>
                <w:caps w:val="0"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 individuals </w:t>
            </w:r>
            <w:r w:rsidR="000977CF">
              <w:rPr>
                <w:rStyle w:val="color15"/>
                <w:rFonts w:cstheme="minorHAnsi"/>
                <w:caps w:val="0"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and/or businesses </w:t>
            </w:r>
            <w:r>
              <w:rPr>
                <w:rStyle w:val="color15"/>
                <w:rFonts w:cstheme="minorHAnsi"/>
                <w:caps w:val="0"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>with a passion for stud</w:t>
            </w:r>
            <w:r w:rsidRPr="00475CF2">
              <w:rPr>
                <w:rStyle w:val="color15"/>
                <w:rFonts w:cstheme="minorHAnsi"/>
                <w:caps w:val="0"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>ent-athlete</w:t>
            </w:r>
            <w:r>
              <w:rPr>
                <w:rStyle w:val="color15"/>
                <w:rFonts w:cstheme="minorHAnsi"/>
                <w:caps w:val="0"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 development to join us on this mission</w:t>
            </w:r>
            <w:r w:rsidR="00135BF0">
              <w:rPr>
                <w:rStyle w:val="color15"/>
                <w:rFonts w:cstheme="minorHAnsi"/>
                <w:caps w:val="0"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 to “Prepare the Youth.”</w:t>
            </w:r>
          </w:p>
          <w:p w14:paraId="64E477F6" w14:textId="77777777" w:rsidR="00867C88" w:rsidRDefault="00867C88" w:rsidP="00BB2C0A">
            <w:pPr>
              <w:ind w:right="609"/>
            </w:pPr>
          </w:p>
          <w:p w14:paraId="390DC79E" w14:textId="238B427F" w:rsidR="00867C88" w:rsidRDefault="0078322D" w:rsidP="00BB2C0A">
            <w:pPr>
              <w:ind w:right="609"/>
              <w:rPr>
                <w:rStyle w:val="color15"/>
                <w:rFonts w:cstheme="minorHAnsi"/>
                <w:color w:val="000000"/>
                <w:spacing w:val="7"/>
                <w:sz w:val="24"/>
                <w:szCs w:val="24"/>
                <w:bdr w:val="none" w:sz="0" w:space="0" w:color="auto" w:frame="1"/>
              </w:rPr>
            </w:pPr>
            <w:r>
              <w:rPr>
                <w:rStyle w:val="color15"/>
                <w:rFonts w:cstheme="minorHAnsi"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>This document was created to</w:t>
            </w:r>
            <w:r w:rsidR="00867C88" w:rsidRPr="00D76AD6">
              <w:rPr>
                <w:rStyle w:val="color15"/>
                <w:rFonts w:cstheme="minorHAnsi"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 </w:t>
            </w:r>
            <w:r w:rsidR="00867C88">
              <w:rPr>
                <w:rStyle w:val="color15"/>
                <w:rFonts w:cstheme="minorHAnsi"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>inform</w:t>
            </w:r>
            <w:r>
              <w:rPr>
                <w:rStyle w:val="color15"/>
                <w:rFonts w:cstheme="minorHAnsi"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 individuals/businesses</w:t>
            </w:r>
            <w:r w:rsidR="00867C88">
              <w:rPr>
                <w:rStyle w:val="color15"/>
                <w:rFonts w:cstheme="minorHAnsi"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 on</w:t>
            </w:r>
            <w:r w:rsidR="00867C88" w:rsidRPr="00D76AD6">
              <w:rPr>
                <w:rStyle w:val="color15"/>
                <w:rFonts w:cstheme="minorHAnsi"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 programs, activities, and events </w:t>
            </w:r>
            <w:r w:rsidR="00867C88">
              <w:rPr>
                <w:rStyle w:val="color15"/>
                <w:rFonts w:cstheme="minorHAnsi"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we </w:t>
            </w:r>
            <w:r>
              <w:rPr>
                <w:rStyle w:val="color15"/>
                <w:rFonts w:cstheme="minorHAnsi"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provide; how your </w:t>
            </w:r>
            <w:r w:rsidR="00867C88">
              <w:rPr>
                <w:rStyle w:val="color15"/>
                <w:rFonts w:cstheme="minorHAnsi"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>support will play a part in our mission</w:t>
            </w:r>
            <w:r>
              <w:rPr>
                <w:rStyle w:val="color15"/>
                <w:rFonts w:cstheme="minorHAnsi"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>, and how you/your business will be recognized</w:t>
            </w:r>
            <w:r w:rsidR="00135BF0">
              <w:rPr>
                <w:rStyle w:val="color15"/>
                <w:rFonts w:cstheme="minorHAnsi"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>.</w:t>
            </w:r>
            <w:r w:rsidR="00867C88" w:rsidRPr="00D76AD6">
              <w:rPr>
                <w:rStyle w:val="color15"/>
                <w:rFonts w:cstheme="minorHAnsi"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 </w:t>
            </w:r>
          </w:p>
          <w:p w14:paraId="511642E1" w14:textId="77777777" w:rsidR="00867C88" w:rsidRDefault="00867C88" w:rsidP="00A50BCD">
            <w:pPr>
              <w:rPr>
                <w:rStyle w:val="color15"/>
                <w:rFonts w:cstheme="minorHAnsi"/>
                <w:color w:val="000000"/>
                <w:spacing w:val="7"/>
                <w:sz w:val="24"/>
                <w:szCs w:val="24"/>
                <w:bdr w:val="none" w:sz="0" w:space="0" w:color="auto" w:frame="1"/>
              </w:rPr>
            </w:pPr>
          </w:p>
          <w:p w14:paraId="3C5A17D8" w14:textId="77777777" w:rsidR="00867C88" w:rsidRDefault="00867C88" w:rsidP="00A50BCD">
            <w:pPr>
              <w:rPr>
                <w:rStyle w:val="color15"/>
                <w:rFonts w:cstheme="minorHAnsi"/>
                <w:color w:val="000000"/>
                <w:spacing w:val="7"/>
                <w:sz w:val="24"/>
                <w:szCs w:val="24"/>
                <w:bdr w:val="none" w:sz="0" w:space="0" w:color="auto" w:frame="1"/>
              </w:rPr>
            </w:pPr>
          </w:p>
          <w:p w14:paraId="3CBB8FD5" w14:textId="77777777" w:rsidR="00867C88" w:rsidRDefault="00867C88" w:rsidP="00A50BCD">
            <w:pPr>
              <w:rPr>
                <w:rStyle w:val="color15"/>
                <w:rFonts w:cstheme="minorHAnsi"/>
                <w:color w:val="000000"/>
                <w:spacing w:val="7"/>
                <w:sz w:val="24"/>
                <w:szCs w:val="24"/>
                <w:bdr w:val="none" w:sz="0" w:space="0" w:color="auto" w:frame="1"/>
              </w:rPr>
            </w:pPr>
          </w:p>
          <w:p w14:paraId="70732096" w14:textId="67518080" w:rsidR="00867C88" w:rsidRDefault="00867C88" w:rsidP="00A50BCD"/>
        </w:tc>
      </w:tr>
      <w:tr w:rsidR="00867C88" w14:paraId="6F6316C9" w14:textId="77777777" w:rsidTr="005E54CD">
        <w:trPr>
          <w:trHeight w:val="145"/>
        </w:trPr>
        <w:tc>
          <w:tcPr>
            <w:tcW w:w="2971" w:type="dxa"/>
            <w:gridSpan w:val="2"/>
          </w:tcPr>
          <w:p w14:paraId="7D3A8626" w14:textId="77777777" w:rsidR="00867C88" w:rsidRDefault="00867C88" w:rsidP="001E5B75">
            <w:pPr>
              <w:pStyle w:val="TOC2"/>
            </w:pPr>
          </w:p>
        </w:tc>
        <w:tc>
          <w:tcPr>
            <w:tcW w:w="284" w:type="dxa"/>
          </w:tcPr>
          <w:p w14:paraId="49394F26" w14:textId="77777777" w:rsidR="00867C88" w:rsidRDefault="00867C88" w:rsidP="00682EC8"/>
        </w:tc>
        <w:tc>
          <w:tcPr>
            <w:tcW w:w="8445" w:type="dxa"/>
            <w:vMerge/>
          </w:tcPr>
          <w:p w14:paraId="369E3BA6" w14:textId="0CCE2CC4" w:rsidR="00867C88" w:rsidRDefault="00867C88" w:rsidP="00A50BCD"/>
        </w:tc>
      </w:tr>
      <w:tr w:rsidR="00186B2E" w14:paraId="5623FA10" w14:textId="77777777" w:rsidTr="005E54CD">
        <w:trPr>
          <w:trHeight w:val="6479"/>
        </w:trPr>
        <w:tc>
          <w:tcPr>
            <w:tcW w:w="11700" w:type="dxa"/>
            <w:gridSpan w:val="4"/>
          </w:tcPr>
          <w:p w14:paraId="23AA44F4" w14:textId="1006ED10" w:rsidR="00186B2E" w:rsidRDefault="00000000" w:rsidP="009D442A">
            <w:pPr>
              <w:pStyle w:val="Image"/>
            </w:pPr>
            <w:r>
              <w:pict w14:anchorId="3DE31CC4">
                <v:line id="Straight Connector 39" o:spid="_x0000_s2073" style="position:absolute;left:0;text-align:left;flip:x;z-index:2516613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from="43.45pt,334.5pt" to="468.5pt,3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" strokecolor="black [3200]" strokeweight="1.5pt">
                  <v:stroke joinstyle="miter"/>
                </v:line>
              </w:pict>
            </w:r>
            <w:r>
              <w:pict w14:anchorId="0168CEB1">
                <v:line id="Straight Connector 38" o:spid="_x0000_s2074" style="position:absolute;left:0;text-align:lef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.45pt,9.45pt" to="44.3pt,3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" strokecolor="black [3200]" strokeweight="1.5pt">
                  <v:stroke joinstyle="miter"/>
                </v:line>
              </w:pict>
            </w:r>
            <w:r>
              <w:pict w14:anchorId="2853F63D">
                <v:shape id="Hexagon 32" o:spid="_x0000_s2072" type="#_x0000_t9" style="position:absolute;left:0;text-align:left;margin-left:-20.2pt;margin-top:3.2pt;width:193.95pt;height:163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" adj="4547" fillcolor="#ffc000" stroked="f" strokeweight="1pt">
                  <v:fill opacity="32896f"/>
                </v:shape>
              </w:pict>
            </w:r>
            <w:r>
              <w:pict w14:anchorId="227633F8">
                <v:shape id="Hexagon 30" o:spid="_x0000_s2071" type="#_x0000_t9" style="position:absolute;left:0;text-align:left;margin-left:4.25pt;margin-top:48.35pt;width:233.75pt;height:173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" adj="4003" filled="f" strokecolor="white [3212]" strokeweight="1pt"/>
              </w:pict>
            </w:r>
            <w:r>
              <w:pict w14:anchorId="2A77EE1D">
                <v:shape id="Hexagon 27" o:spid="_x0000_s2070" type="#_x0000_t9" style="position:absolute;left:0;text-align:left;margin-left:416.6pt;margin-top:255.2pt;width:162.7pt;height:131.95pt;rotation:18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" adj="4378" filled="f" strokecolor="black [3213]" strokeweight="1pt"/>
              </w:pict>
            </w:r>
            <w:r>
              <w:pict w14:anchorId="13D7DA5B">
                <v:shape id="Hexagon 28" o:spid="_x0000_s2069" type="#_x0000_t9" style="position:absolute;left:0;text-align:left;margin-left:377.95pt;margin-top:226.1pt;width:176.4pt;height:147.8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" adj="4524" fillcolor="#ffc000" stroked="f" strokeweight="1pt">
                  <v:fill opacity="32896f"/>
                </v:shape>
              </w:pict>
            </w:r>
            <w:r w:rsidR="0036630E">
              <w:drawing>
                <wp:anchor distT="0" distB="0" distL="114300" distR="114300" simplePos="0" relativeHeight="251637760" behindDoc="0" locked="1" layoutInCell="1" allowOverlap="1" wp14:anchorId="4D6F7665" wp14:editId="0310F3EE">
                  <wp:simplePos x="0" y="0"/>
                  <wp:positionH relativeFrom="margin">
                    <wp:posOffset>717550</wp:posOffset>
                  </wp:positionH>
                  <wp:positionV relativeFrom="margin">
                    <wp:posOffset>174625</wp:posOffset>
                  </wp:positionV>
                  <wp:extent cx="6070600" cy="3843655"/>
                  <wp:effectExtent l="152400" t="152400" r="349250" b="347345"/>
                  <wp:wrapSquare wrapText="bothSides"/>
                  <wp:docPr id="176" name="Picture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0600" cy="3843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C0B82" w14:paraId="23AB3C17" w14:textId="77777777" w:rsidTr="005E54CD">
        <w:trPr>
          <w:trHeight w:val="879"/>
        </w:trPr>
        <w:tc>
          <w:tcPr>
            <w:tcW w:w="11700" w:type="dxa"/>
            <w:gridSpan w:val="4"/>
            <w:vMerge w:val="restart"/>
            <w:vAlign w:val="bottom"/>
          </w:tcPr>
          <w:p w14:paraId="6DC94395" w14:textId="5CC74FBD" w:rsidR="004C0B82" w:rsidRPr="0005202F" w:rsidRDefault="004C0B82" w:rsidP="00F377C9">
            <w:pPr>
              <w:pStyle w:val="Heading1"/>
              <w:contextualSpacing/>
              <w:outlineLvl w:val="0"/>
              <w:rPr>
                <w:b w:val="0"/>
                <w:bCs/>
              </w:rPr>
            </w:pPr>
            <w:r>
              <w:t xml:space="preserve"> DONATIONS</w:t>
            </w:r>
          </w:p>
        </w:tc>
      </w:tr>
      <w:tr w:rsidR="004410F3" w:rsidRPr="00682EC8" w14:paraId="4287F5A5" w14:textId="77777777" w:rsidTr="005E54CD">
        <w:trPr>
          <w:trHeight w:val="98"/>
        </w:trPr>
        <w:tc>
          <w:tcPr>
            <w:tcW w:w="11700" w:type="dxa"/>
            <w:gridSpan w:val="4"/>
            <w:vMerge/>
          </w:tcPr>
          <w:p w14:paraId="7B2CFB1E" w14:textId="77777777" w:rsidR="004410F3" w:rsidRPr="00682EC8" w:rsidRDefault="004410F3" w:rsidP="009D442A">
            <w:pPr>
              <w:pStyle w:val="NoSpacing"/>
              <w:rPr>
                <w:sz w:val="8"/>
              </w:rPr>
            </w:pPr>
          </w:p>
        </w:tc>
      </w:tr>
      <w:tr w:rsidR="00F377C9" w14:paraId="4725073B" w14:textId="7E6D8E59" w:rsidTr="005E54CD">
        <w:trPr>
          <w:trHeight w:val="244"/>
        </w:trPr>
        <w:tc>
          <w:tcPr>
            <w:tcW w:w="11700" w:type="dxa"/>
            <w:gridSpan w:val="4"/>
            <w:vMerge/>
          </w:tcPr>
          <w:p w14:paraId="74E79620" w14:textId="77777777" w:rsidR="00F377C9" w:rsidRDefault="00F377C9" w:rsidP="004410F3"/>
        </w:tc>
      </w:tr>
      <w:tr w:rsidR="00F377C9" w14:paraId="08A7E599" w14:textId="77777777" w:rsidTr="005E54CD">
        <w:trPr>
          <w:trHeight w:val="288"/>
        </w:trPr>
        <w:tc>
          <w:tcPr>
            <w:tcW w:w="11700" w:type="dxa"/>
            <w:gridSpan w:val="4"/>
            <w:vAlign w:val="bottom"/>
          </w:tcPr>
          <w:p w14:paraId="356F449C" w14:textId="77777777" w:rsidR="00F377C9" w:rsidRDefault="00F377C9" w:rsidP="00F377C9">
            <w:pPr>
              <w:pStyle w:val="Heading2"/>
              <w:jc w:val="left"/>
              <w:outlineLvl w:val="1"/>
            </w:pPr>
            <w:r>
              <w:rPr>
                <w:color w:val="FFC000"/>
              </w:rPr>
              <w:t xml:space="preserve">     </w:t>
            </w:r>
            <w:r w:rsidRPr="0005202F">
              <w:rPr>
                <w:b/>
                <w:bCs/>
                <w:color w:val="FFC000"/>
              </w:rPr>
              <w:t>Prepare The YOUTH</w:t>
            </w:r>
          </w:p>
        </w:tc>
      </w:tr>
      <w:tr w:rsidR="004410F3" w14:paraId="49F62B3F" w14:textId="77777777" w:rsidTr="005E54CD">
        <w:trPr>
          <w:trHeight w:val="85"/>
        </w:trPr>
        <w:tc>
          <w:tcPr>
            <w:tcW w:w="11702" w:type="dxa"/>
            <w:gridSpan w:val="4"/>
          </w:tcPr>
          <w:p w14:paraId="7D657090" w14:textId="0C86D756" w:rsidR="00C93311" w:rsidRPr="00F677E5" w:rsidRDefault="00F377C9" w:rsidP="0081600E">
            <w:pPr>
              <w:pStyle w:val="Heading2"/>
              <w:spacing w:line="240" w:lineRule="atLeast"/>
              <w:ind w:right="609"/>
              <w:textAlignment w:val="baseline"/>
              <w:outlineLvl w:val="1"/>
              <w:rPr>
                <w:rStyle w:val="color15"/>
                <w:rFonts w:cstheme="minorHAnsi"/>
                <w:caps w:val="0"/>
                <w:noProof/>
                <w:color w:val="000000" w:themeColor="text1"/>
                <w:spacing w:val="7"/>
                <w:sz w:val="24"/>
                <w:szCs w:val="24"/>
                <w:bdr w:val="none" w:sz="0" w:space="0" w:color="auto" w:frame="1"/>
              </w:rPr>
            </w:pPr>
            <w:r w:rsidRPr="00BA4F41">
              <w:rPr>
                <w:rStyle w:val="color15"/>
                <w:rFonts w:cstheme="minorHAnsi"/>
                <w:caps w:val="0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drawing>
                <wp:anchor distT="0" distB="0" distL="0" distR="0" simplePos="0" relativeHeight="251638784" behindDoc="0" locked="0" layoutInCell="1" allowOverlap="1" wp14:anchorId="1C9262E9" wp14:editId="3C6A90B5">
                  <wp:simplePos x="0" y="0"/>
                  <wp:positionH relativeFrom="column">
                    <wp:posOffset>193855</wp:posOffset>
                  </wp:positionH>
                  <wp:positionV relativeFrom="page">
                    <wp:posOffset>167716</wp:posOffset>
                  </wp:positionV>
                  <wp:extent cx="3703955" cy="2109470"/>
                  <wp:effectExtent l="152400" t="171450" r="334645" b="347980"/>
                  <wp:wrapSquare wrapText="bothSides"/>
                  <wp:docPr id="7" name="Video 7" descr="Introduction to Idaho Rising Stars - 2022 | 7v7 Kingdom Tournament Series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Video 7" descr="Introduction to Idaho Rising Stars - 2022 | 7v7 Kingdom Tournament Series">
                            <a:hlinkClick r:id="rId11"/>
                          </pic:cNvPr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C809E66F-F1BF-436E-b5F7-EEA9579F0CBA}">
                                <wp15:webVideoPr xmlns:wp15="http://schemas.microsoft.com/office/word/2012/wordprocessingDrawing" embeddedHtml="&lt;iframe width=&quot;200&quot; height=&quot;113&quot; src=&quot;https://www.youtube.com/embed/x1Bq7uJkPH0?start=3&amp;feature=oembed&quot; frameborder=&quot;0&quot; allow=&quot;accelerometer; autoplay; clipboard-write; encrypted-media; gyroscope; picture-in-picture&quot; allowfullscreen=&quot;&quot; title=&quot;Introduction to Idaho Rising Stars - 2022 | 7v7 Kingdom Tournament Series&quot; sandbox=&quot;allow-scripts allow-same-origin allow-popups&quot;&gt;&lt;/iframe&gt;" h="113" w="200"/>
                              </a:ext>
                            </a:extLst>
                          </a:blip>
                          <a:srcRect t="13381" b="13012"/>
                          <a:stretch/>
                        </pic:blipFill>
                        <pic:spPr bwMode="auto">
                          <a:xfrm>
                            <a:off x="0" y="0"/>
                            <a:ext cx="3703955" cy="2109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349F0">
              <w:rPr>
                <w:rStyle w:val="color15"/>
                <w:rFonts w:cstheme="minorHAnsi"/>
                <w:caps w:val="0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STARS acccepts both monetary and </w:t>
            </w:r>
            <w:r w:rsidR="00475D9E">
              <w:rPr>
                <w:rStyle w:val="color15"/>
                <w:rFonts w:cstheme="minorHAnsi"/>
                <w:caps w:val="0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>in-kind</w:t>
            </w:r>
            <w:r w:rsidR="00D349F0">
              <w:rPr>
                <w:rStyle w:val="color15"/>
                <w:rFonts w:cstheme="minorHAnsi"/>
                <w:caps w:val="0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 </w:t>
            </w:r>
            <w:r w:rsidR="00475D9E">
              <w:rPr>
                <w:rStyle w:val="color15"/>
                <w:rFonts w:cstheme="minorHAnsi"/>
                <w:caps w:val="0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>donations</w:t>
            </w:r>
            <w:r w:rsidR="002B79E2">
              <w:rPr>
                <w:rStyle w:val="color15"/>
                <w:rFonts w:cstheme="minorHAnsi"/>
                <w:caps w:val="0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. </w:t>
            </w:r>
            <w:r w:rsidR="00475D9E">
              <w:rPr>
                <w:rStyle w:val="color15"/>
                <w:rFonts w:cstheme="minorHAnsi"/>
                <w:caps w:val="0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>These contribution</w:t>
            </w:r>
            <w:r w:rsidR="00D349F0">
              <w:rPr>
                <w:rStyle w:val="color15"/>
                <w:rFonts w:cstheme="minorHAnsi"/>
                <w:caps w:val="0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  fund </w:t>
            </w:r>
            <w:r w:rsidR="000977CF">
              <w:rPr>
                <w:rStyle w:val="color15"/>
                <w:rFonts w:cstheme="minorHAnsi"/>
                <w:caps w:val="0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>programs such as</w:t>
            </w:r>
            <w:r w:rsidR="00D349F0">
              <w:rPr>
                <w:rStyle w:val="color15"/>
                <w:rFonts w:cstheme="minorHAnsi"/>
                <w:caps w:val="0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 </w:t>
            </w:r>
            <w:r w:rsidR="00A5715E">
              <w:rPr>
                <w:rStyle w:val="color15"/>
                <w:rFonts w:cstheme="minorHAnsi"/>
                <w:caps w:val="0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SAT/ACT preparation, </w:t>
            </w:r>
            <w:r w:rsidR="00E21514">
              <w:rPr>
                <w:rStyle w:val="color15"/>
                <w:rFonts w:cstheme="minorHAnsi"/>
                <w:caps w:val="0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tutoring, </w:t>
            </w:r>
            <w:r w:rsidR="002B79E2">
              <w:rPr>
                <w:rStyle w:val="color15"/>
                <w:rFonts w:cstheme="minorHAnsi"/>
                <w:caps w:val="0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events, </w:t>
            </w:r>
            <w:r w:rsidR="00E21514">
              <w:rPr>
                <w:rStyle w:val="color15"/>
                <w:rFonts w:cstheme="minorHAnsi"/>
                <w:caps w:val="0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>training</w:t>
            </w:r>
            <w:r w:rsidR="00135BF0">
              <w:rPr>
                <w:rStyle w:val="color15"/>
                <w:rFonts w:cstheme="minorHAnsi"/>
                <w:caps w:val="0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, </w:t>
            </w:r>
            <w:r w:rsidR="00D349F0">
              <w:rPr>
                <w:rStyle w:val="color15"/>
                <w:rFonts w:cstheme="minorHAnsi"/>
                <w:caps w:val="0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>ca</w:t>
            </w:r>
            <w:r w:rsidR="00E21514">
              <w:rPr>
                <w:rStyle w:val="color15"/>
                <w:rFonts w:cstheme="minorHAnsi"/>
                <w:caps w:val="0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>mps</w:t>
            </w:r>
            <w:r w:rsidR="00CE7291">
              <w:rPr>
                <w:rStyle w:val="color15"/>
                <w:rFonts w:cstheme="minorHAnsi"/>
                <w:caps w:val="0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, </w:t>
            </w:r>
            <w:r w:rsidR="00CC26DE">
              <w:rPr>
                <w:rStyle w:val="color15"/>
                <w:rFonts w:cstheme="minorHAnsi"/>
                <w:caps w:val="0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and </w:t>
            </w:r>
            <w:r w:rsidR="00CE7291">
              <w:rPr>
                <w:rStyle w:val="color15"/>
                <w:rFonts w:cstheme="minorHAnsi"/>
                <w:caps w:val="0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mentorship </w:t>
            </w:r>
            <w:r w:rsidR="00CE7291" w:rsidRPr="00F677E5">
              <w:rPr>
                <w:rStyle w:val="color15"/>
                <w:rFonts w:cstheme="minorHAnsi"/>
                <w:caps w:val="0"/>
                <w:noProof/>
                <w:color w:val="000000" w:themeColor="text1"/>
                <w:spacing w:val="7"/>
                <w:sz w:val="24"/>
                <w:szCs w:val="24"/>
                <w:bdr w:val="none" w:sz="0" w:space="0" w:color="auto" w:frame="1"/>
              </w:rPr>
              <w:t xml:space="preserve">programs. </w:t>
            </w:r>
          </w:p>
          <w:p w14:paraId="20930B3B" w14:textId="77777777" w:rsidR="00C93311" w:rsidRPr="00F677E5" w:rsidRDefault="00C93311" w:rsidP="00BB2C0A">
            <w:pPr>
              <w:ind w:right="609"/>
              <w:rPr>
                <w:color w:val="000000" w:themeColor="text1"/>
              </w:rPr>
            </w:pPr>
          </w:p>
          <w:p w14:paraId="29492AFA" w14:textId="77777777" w:rsidR="00654F93" w:rsidRDefault="00475D9E" w:rsidP="00BB2C0A">
            <w:pPr>
              <w:spacing w:after="200"/>
              <w:ind w:left="270" w:right="609"/>
              <w:rPr>
                <w:rStyle w:val="color15"/>
                <w:rFonts w:cstheme="minorHAnsi"/>
                <w:noProof/>
                <w:color w:val="000000"/>
                <w:spacing w:val="7"/>
                <w:sz w:val="18"/>
                <w:szCs w:val="18"/>
                <w:bdr w:val="none" w:sz="0" w:space="0" w:color="auto" w:frame="1"/>
              </w:rPr>
            </w:pPr>
            <w:r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>In</w:t>
            </w:r>
            <w:r w:rsidR="00D349F0"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 example, </w:t>
            </w:r>
            <w:r w:rsidR="0081600E"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In 2022, </w:t>
            </w:r>
            <w:r w:rsidR="00F677E5" w:rsidRPr="00F677E5"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>Mike Spade</w:t>
            </w:r>
            <w:r w:rsidR="00424A01"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, </w:t>
            </w:r>
            <w:r w:rsidR="00F677E5" w:rsidRPr="00F677E5"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>Owner</w:t>
            </w:r>
            <w:r w:rsidR="00424A01"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 of</w:t>
            </w:r>
            <w:r w:rsidR="00F677E5" w:rsidRPr="00F677E5"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 Ridgeline Drones</w:t>
            </w:r>
            <w:r w:rsidR="00F677E5"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 </w:t>
            </w:r>
            <w:r w:rsidR="00D349F0"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- </w:t>
            </w:r>
            <w:r w:rsidR="00424A01"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the </w:t>
            </w:r>
            <w:r w:rsidR="00F677E5"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leader in </w:t>
            </w:r>
            <w:r w:rsidR="00662A88"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providing </w:t>
            </w:r>
            <w:r w:rsidR="00F677E5"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>quality drone</w:t>
            </w:r>
            <w:r w:rsidR="00662A88"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>s</w:t>
            </w:r>
            <w:r w:rsidR="00F677E5"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 and media solutions</w:t>
            </w:r>
            <w:r w:rsidR="002B79E2"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  donated </w:t>
            </w:r>
            <w:r w:rsidR="00D349F0"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>$5,000</w:t>
            </w:r>
            <w:r w:rsidR="002B79E2"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 </w:t>
            </w:r>
            <w:r w:rsidR="00D349F0"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in </w:t>
            </w:r>
            <w:r w:rsidR="002B79E2"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>equipment</w:t>
            </w:r>
            <w:r w:rsidR="00D349F0"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>, time, and training</w:t>
            </w:r>
            <w:r w:rsidR="0081600E"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 </w:t>
            </w:r>
            <w:r w:rsidR="00F677E5" w:rsidRPr="00F677E5"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to </w:t>
            </w:r>
            <w:r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support STARS </w:t>
            </w:r>
            <w:r w:rsidR="00654F93">
              <w:rPr>
                <w:rStyle w:val="color15"/>
                <w:rFonts w:cstheme="minorHAnsi"/>
                <w:noProof/>
                <w:color w:val="000000"/>
                <w:spacing w:val="7"/>
                <w:sz w:val="18"/>
                <w:szCs w:val="18"/>
                <w:bdr w:val="none" w:sz="0" w:space="0" w:color="auto" w:frame="1"/>
              </w:rPr>
              <w:t>[</w:t>
            </w:r>
            <w:r w:rsidR="000977CF" w:rsidRPr="0078322D">
              <w:rPr>
                <w:rStyle w:val="color15"/>
                <w:rFonts w:cstheme="minorHAnsi"/>
                <w:noProof/>
                <w:color w:val="0E57C4" w:themeColor="background2" w:themeShade="80"/>
                <w:spacing w:val="7"/>
                <w:sz w:val="18"/>
                <w:szCs w:val="18"/>
                <w:bdr w:val="none" w:sz="0" w:space="0" w:color="auto" w:frame="1"/>
              </w:rPr>
              <w:t>Link to video in pic.</w:t>
            </w:r>
            <w:r w:rsidR="000977CF">
              <w:rPr>
                <w:rStyle w:val="color15"/>
                <w:rFonts w:cstheme="minorHAnsi"/>
                <w:noProof/>
                <w:color w:val="000000"/>
                <w:spacing w:val="7"/>
                <w:sz w:val="18"/>
                <w:szCs w:val="18"/>
                <w:bdr w:val="none" w:sz="0" w:space="0" w:color="auto" w:frame="1"/>
              </w:rPr>
              <w:t xml:space="preserve"> ]</w:t>
            </w:r>
            <w:r w:rsidRPr="00475D9E">
              <w:rPr>
                <w:rStyle w:val="color15"/>
                <w:rFonts w:cstheme="minorHAnsi"/>
                <w:noProof/>
                <w:color w:val="000000"/>
                <w:spacing w:val="7"/>
                <w:sz w:val="18"/>
                <w:szCs w:val="18"/>
                <w:bdr w:val="none" w:sz="0" w:space="0" w:color="auto" w:frame="1"/>
              </w:rPr>
              <w:t xml:space="preserve">.  </w:t>
            </w:r>
            <w:r>
              <w:rPr>
                <w:rStyle w:val="color15"/>
                <w:rFonts w:cstheme="minorHAnsi"/>
                <w:noProof/>
                <w:color w:val="000000"/>
                <w:spacing w:val="7"/>
                <w:sz w:val="18"/>
                <w:szCs w:val="18"/>
                <w:bdr w:val="none" w:sz="0" w:space="0" w:color="auto" w:frame="1"/>
              </w:rPr>
              <w:t xml:space="preserve">  </w:t>
            </w:r>
          </w:p>
          <w:p w14:paraId="4B0D8C67" w14:textId="60835209" w:rsidR="00DA5D79" w:rsidRPr="00675BD2" w:rsidRDefault="00654F93" w:rsidP="00BB2C0A">
            <w:pPr>
              <w:spacing w:after="200"/>
              <w:ind w:left="270" w:right="609"/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</w:pPr>
            <w:r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>Ridgeline</w:t>
            </w:r>
            <w:r w:rsidR="0078322D"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>’s contributions included</w:t>
            </w:r>
            <w:r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  recorded testimonials from </w:t>
            </w:r>
            <w:r w:rsidR="00475D9E"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>player</w:t>
            </w:r>
            <w:r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>s and event informatio</w:t>
            </w:r>
            <w:r w:rsidR="0078322D"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>n</w:t>
            </w:r>
            <w:r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 from coaches</w:t>
            </w:r>
            <w:r w:rsidR="00475D9E"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.  </w:t>
            </w:r>
            <w:r w:rsidR="0078322D"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Rideline’s staff </w:t>
            </w:r>
            <w:r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captured </w:t>
            </w:r>
            <w:r w:rsidR="00475D9E"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arieal footage of our players competing </w:t>
            </w:r>
            <w:r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and </w:t>
            </w:r>
            <w:r w:rsidR="00475D9E"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the </w:t>
            </w:r>
            <w:r w:rsidR="0078322D"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tournaments </w:t>
            </w:r>
            <w:r w:rsidR="00475D9E"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>energized enviorment</w:t>
            </w:r>
            <w:r w:rsidR="002B79E2"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. </w:t>
            </w:r>
            <w:r w:rsidR="00F677E5"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 </w:t>
            </w:r>
            <w:r w:rsidR="00475D9E"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Most importantly, </w:t>
            </w:r>
            <w:r w:rsidR="002B79E2"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Ridgeline </w:t>
            </w:r>
            <w:r w:rsidR="00475D9E"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helped us further fulfil our mission </w:t>
            </w:r>
            <w:r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by offerring our student athletes </w:t>
            </w:r>
            <w:r w:rsidR="00475D9E"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 </w:t>
            </w:r>
            <w:r w:rsidR="00BA5294"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hands on </w:t>
            </w:r>
            <w:r w:rsidR="00475D9E"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>videographer</w:t>
            </w:r>
            <w:r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 and drone training</w:t>
            </w:r>
            <w:r w:rsidR="00DA5D79"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.  </w:t>
            </w:r>
            <w:r w:rsidR="00F677E5"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 </w:t>
            </w:r>
            <w:r w:rsidR="00475D9E"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>As a result of th</w:t>
            </w:r>
            <w:r w:rsidR="0078322D"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>eir efforts</w:t>
            </w:r>
            <w:r w:rsidR="00966217"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, </w:t>
            </w:r>
            <w:r w:rsidR="0078322D"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our student ath </w:t>
            </w:r>
            <w:r w:rsidR="00966217"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videographer team </w:t>
            </w:r>
            <w:r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has </w:t>
            </w:r>
            <w:r w:rsidR="00966217"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dramatically improve their </w:t>
            </w:r>
            <w:r w:rsidR="0078322D"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videography </w:t>
            </w:r>
            <w:r w:rsidR="00966217"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skills </w:t>
            </w:r>
            <w:r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and built over 1000 </w:t>
            </w:r>
            <w:r w:rsidR="0078322D"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>follower</w:t>
            </w:r>
            <w:r w:rsidR="00966217"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.  </w:t>
            </w:r>
            <w:r w:rsidR="001A7A87"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Ridgeline drones </w:t>
            </w:r>
            <w:r w:rsidR="00966217"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>is</w:t>
            </w:r>
            <w:r w:rsidR="00DA5D79"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 one of many examples of </w:t>
            </w:r>
            <w:r w:rsidR="00364645"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local </w:t>
            </w:r>
            <w:r w:rsidR="00675BD2"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business leaders </w:t>
            </w:r>
            <w:r w:rsidR="00364645"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>supporting</w:t>
            </w:r>
            <w:r w:rsidR="00DA5D79"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 </w:t>
            </w:r>
            <w:r w:rsidR="00364645"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>STARS</w:t>
            </w:r>
            <w:r w:rsidR="00DA5D79"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 </w:t>
            </w:r>
            <w:r w:rsidR="00364645"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>while</w:t>
            </w:r>
            <w:r w:rsidR="00DA5D79"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 bring</w:t>
            </w:r>
            <w:r w:rsidR="00364645"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>ing</w:t>
            </w:r>
            <w:r w:rsidR="00DA5D79"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 </w:t>
            </w:r>
            <w:r w:rsidR="0078322D"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new </w:t>
            </w:r>
            <w:r w:rsidR="00DA5D79"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>visability to their brand</w:t>
            </w:r>
            <w:r w:rsidR="0078322D"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 and</w:t>
            </w:r>
            <w:r w:rsidR="00675BD2"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 </w:t>
            </w:r>
            <w:r w:rsidR="00DA5D79"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>services</w:t>
            </w:r>
            <w:r w:rsidR="00966217"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 offerred</w:t>
            </w:r>
            <w:r w:rsidR="0078322D"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. </w:t>
            </w:r>
            <w:r w:rsidR="00DA5D79"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   </w:t>
            </w:r>
          </w:p>
          <w:p w14:paraId="0C6E0168" w14:textId="77777777" w:rsidR="00DA5D79" w:rsidRDefault="00DA5D79" w:rsidP="00BB2C0A">
            <w:pPr>
              <w:spacing w:after="200"/>
              <w:ind w:left="270" w:right="609"/>
              <w:rPr>
                <w:rStyle w:val="color15"/>
                <w:rFonts w:cstheme="minorHAnsi"/>
                <w:caps/>
                <w:noProof/>
                <w:color w:val="000000" w:themeColor="text1"/>
                <w:spacing w:val="7"/>
                <w:sz w:val="24"/>
                <w:szCs w:val="24"/>
                <w:bdr w:val="none" w:sz="0" w:space="0" w:color="auto" w:frame="1"/>
              </w:rPr>
            </w:pPr>
          </w:p>
          <w:p w14:paraId="37F4EB5D" w14:textId="674EFA23" w:rsidR="004410F3" w:rsidRPr="00647799" w:rsidRDefault="004410F3" w:rsidP="00BB2C0A">
            <w:pPr>
              <w:pStyle w:val="Heading2"/>
              <w:spacing w:before="120" w:after="240" w:line="240" w:lineRule="atLeast"/>
              <w:ind w:left="270" w:right="609"/>
              <w:textAlignment w:val="baseline"/>
              <w:outlineLvl w:val="1"/>
              <w:rPr>
                <w:rFonts w:cstheme="minorHAnsi"/>
                <w:caps w:val="0"/>
                <w:color w:val="000000"/>
                <w:spacing w:val="7"/>
                <w:sz w:val="20"/>
                <w:bdr w:val="none" w:sz="0" w:space="0" w:color="auto" w:frame="1"/>
              </w:rPr>
            </w:pPr>
          </w:p>
        </w:tc>
      </w:tr>
    </w:tbl>
    <w:tbl>
      <w:tblPr>
        <w:tblpPr w:leftFromText="180" w:rightFromText="180" w:vertAnchor="text" w:tblpY="1"/>
        <w:tblOverlap w:val="never"/>
        <w:tblW w:w="5193" w:type="pct"/>
        <w:tblLayout w:type="fixed"/>
        <w:tblLook w:val="0600" w:firstRow="0" w:lastRow="0" w:firstColumn="0" w:lastColumn="0" w:noHBand="1" w:noVBand="1"/>
      </w:tblPr>
      <w:tblGrid>
        <w:gridCol w:w="5309"/>
        <w:gridCol w:w="3416"/>
        <w:gridCol w:w="2697"/>
        <w:gridCol w:w="206"/>
      </w:tblGrid>
      <w:tr w:rsidR="0014058F" w14:paraId="136963DE" w14:textId="77777777" w:rsidTr="00D62C7C">
        <w:trPr>
          <w:gridAfter w:val="1"/>
          <w:wAfter w:w="206" w:type="dxa"/>
          <w:trHeight w:val="517"/>
        </w:trPr>
        <w:tc>
          <w:tcPr>
            <w:tcW w:w="5309" w:type="dxa"/>
          </w:tcPr>
          <w:p w14:paraId="1F2F77C1" w14:textId="398A90D7" w:rsidR="0014058F" w:rsidRDefault="0014058F" w:rsidP="0046287D">
            <w:pPr>
              <w:spacing w:after="0" w:line="240" w:lineRule="auto"/>
              <w:jc w:val="left"/>
            </w:pPr>
          </w:p>
        </w:tc>
        <w:tc>
          <w:tcPr>
            <w:tcW w:w="6113" w:type="dxa"/>
            <w:gridSpan w:val="2"/>
          </w:tcPr>
          <w:p w14:paraId="661C350C" w14:textId="77777777" w:rsidR="00654F93" w:rsidRDefault="0014058F" w:rsidP="0046287D">
            <w:pPr>
              <w:pStyle w:val="Heading2"/>
              <w:spacing w:after="0"/>
              <w:ind w:left="160"/>
              <w:rPr>
                <w:rFonts w:asciiTheme="majorHAnsi" w:hAnsiTheme="majorHAnsi" w:cstheme="majorHAnsi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Theme="majorHAnsi" w:hAnsiTheme="majorHAnsi" w:cstheme="majorHAnsi"/>
                <w:b/>
                <w:bCs/>
                <w:color w:val="000000" w:themeColor="text1"/>
                <w:sz w:val="40"/>
                <w:szCs w:val="40"/>
              </w:rPr>
              <w:t xml:space="preserve"> </w:t>
            </w:r>
          </w:p>
          <w:p w14:paraId="766ECADC" w14:textId="65CC350E" w:rsidR="0014058F" w:rsidRPr="006B56D5" w:rsidRDefault="0014058F" w:rsidP="0046287D">
            <w:pPr>
              <w:pStyle w:val="Heading2"/>
              <w:spacing w:after="0"/>
              <w:ind w:left="160"/>
              <w:rPr>
                <w:b/>
                <w:bCs/>
                <w:spacing w:val="20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/>
                <w:bCs/>
                <w:color w:val="000000" w:themeColor="text1"/>
                <w:sz w:val="40"/>
                <w:szCs w:val="40"/>
              </w:rPr>
              <w:t>DONor recognition</w:t>
            </w:r>
          </w:p>
        </w:tc>
      </w:tr>
      <w:tr w:rsidR="0014058F" w14:paraId="17AF422E" w14:textId="77777777" w:rsidTr="00D62C7C">
        <w:trPr>
          <w:gridAfter w:val="1"/>
          <w:wAfter w:w="206" w:type="dxa"/>
          <w:trHeight w:val="288"/>
        </w:trPr>
        <w:tc>
          <w:tcPr>
            <w:tcW w:w="5309" w:type="dxa"/>
            <w:vMerge w:val="restart"/>
          </w:tcPr>
          <w:p w14:paraId="119B61AC" w14:textId="77777777" w:rsidR="0014058F" w:rsidRDefault="0014058F" w:rsidP="0046287D">
            <w:pPr>
              <w:spacing w:after="0" w:line="240" w:lineRule="auto"/>
              <w:jc w:val="lef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49024" behindDoc="0" locked="1" layoutInCell="1" allowOverlap="1" wp14:anchorId="2E1603CB" wp14:editId="34D057CD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3101975</wp:posOffset>
                  </wp:positionV>
                  <wp:extent cx="3307715" cy="2525395"/>
                  <wp:effectExtent l="76200" t="76200" r="121285" b="122555"/>
                  <wp:wrapNone/>
                  <wp:docPr id="3" name="Picture 3" descr="A group of people posing for a phot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 90" descr="A group of people posing for a photo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715" cy="252539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48000" behindDoc="0" locked="1" layoutInCell="1" allowOverlap="1" wp14:anchorId="5F14D2D2" wp14:editId="3E3FE8BC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73025</wp:posOffset>
                  </wp:positionV>
                  <wp:extent cx="3307715" cy="2741295"/>
                  <wp:effectExtent l="76200" t="76200" r="121285" b="11620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-3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715" cy="274129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113" w:type="dxa"/>
            <w:gridSpan w:val="2"/>
          </w:tcPr>
          <w:p w14:paraId="10FEBD42" w14:textId="6D3B90C2" w:rsidR="0014058F" w:rsidRDefault="0014058F" w:rsidP="0046287D">
            <w:pPr>
              <w:pStyle w:val="Heading2"/>
              <w:spacing w:after="0"/>
              <w:ind w:left="250"/>
              <w:rPr>
                <w:rFonts w:asciiTheme="majorHAnsi" w:hAnsiTheme="majorHAnsi" w:cstheme="majorHAnsi"/>
                <w:b/>
                <w:bCs/>
                <w:color w:val="000000" w:themeColor="text1"/>
                <w:sz w:val="40"/>
                <w:szCs w:val="40"/>
              </w:rPr>
            </w:pPr>
            <w:r w:rsidRPr="00D00F00">
              <w:rPr>
                <w:b/>
                <w:bCs/>
                <w:color w:val="FFC000"/>
                <w:sz w:val="24"/>
                <w:szCs w:val="22"/>
              </w:rPr>
              <w:t>How we RECOGNIZE OUR SUPPORTORS</w:t>
            </w:r>
          </w:p>
        </w:tc>
      </w:tr>
      <w:tr w:rsidR="0014058F" w14:paraId="4B01DE0A" w14:textId="77777777" w:rsidTr="00D62C7C">
        <w:trPr>
          <w:gridAfter w:val="1"/>
          <w:wAfter w:w="206" w:type="dxa"/>
          <w:trHeight w:val="4598"/>
        </w:trPr>
        <w:tc>
          <w:tcPr>
            <w:tcW w:w="5309" w:type="dxa"/>
            <w:vMerge/>
          </w:tcPr>
          <w:p w14:paraId="57572808" w14:textId="77777777" w:rsidR="0014058F" w:rsidRDefault="0014058F" w:rsidP="0046287D">
            <w:pPr>
              <w:spacing w:after="0" w:line="240" w:lineRule="auto"/>
              <w:jc w:val="left"/>
              <w:rPr>
                <w:noProof/>
              </w:rPr>
            </w:pPr>
          </w:p>
        </w:tc>
        <w:tc>
          <w:tcPr>
            <w:tcW w:w="6113" w:type="dxa"/>
            <w:gridSpan w:val="2"/>
          </w:tcPr>
          <w:p w14:paraId="77251F6C" w14:textId="5AC42F70" w:rsidR="0014058F" w:rsidRPr="00966217" w:rsidRDefault="00654F93" w:rsidP="0046287D">
            <w:pPr>
              <w:ind w:left="250" w:right="343"/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</w:pPr>
            <w:r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>As a d</w:t>
            </w:r>
            <w:r w:rsidR="0014058F" w:rsidRPr="00966217"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>onor</w:t>
            </w:r>
            <w:r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>, we offer</w:t>
            </w:r>
            <w:r w:rsidR="0014058F" w:rsidRPr="00966217"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 full range visibility at hosted events, community support activities, </w:t>
            </w:r>
            <w:r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>our</w:t>
            </w:r>
            <w:r w:rsidR="0014058F" w:rsidRPr="00966217"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 website, and through social media</w:t>
            </w:r>
            <w:r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.  Our </w:t>
            </w:r>
            <w:r w:rsidR="0014058F" w:rsidRPr="00966217"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>audience</w:t>
            </w:r>
            <w:r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 includes a combined</w:t>
            </w:r>
            <w:r w:rsidR="0014058F" w:rsidRPr="00966217"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 </w:t>
            </w:r>
            <w:r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>2</w:t>
            </w:r>
            <w:r w:rsidR="0014058F" w:rsidRPr="00966217"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0k active followers.  We are happy to </w:t>
            </w:r>
            <w:r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promote our supporters </w:t>
            </w:r>
            <w:r w:rsidR="00A1342E"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to drive engagement/impressions </w:t>
            </w:r>
            <w:r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or allow </w:t>
            </w:r>
            <w:r w:rsidR="00A1342E"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for complete </w:t>
            </w:r>
            <w:r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>anonimity</w:t>
            </w:r>
            <w:r w:rsidR="0014058F" w:rsidRPr="00966217"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.  </w:t>
            </w:r>
            <w:r w:rsidR="00A1342E"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Every donor </w:t>
            </w:r>
            <w:r w:rsidR="00D62C7C"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>is eligible to</w:t>
            </w:r>
            <w:r w:rsidR="0014058F" w:rsidRPr="00966217">
              <w:rPr>
                <w:rStyle w:val="color15"/>
                <w:rFonts w:cstheme="minorHAnsi"/>
                <w:noProof/>
                <w:color w:val="000000"/>
                <w:spacing w:val="7"/>
                <w:sz w:val="24"/>
                <w:szCs w:val="24"/>
                <w:bdr w:val="none" w:sz="0" w:space="0" w:color="auto" w:frame="1"/>
              </w:rPr>
              <w:t xml:space="preserve"> receive the following options:  </w:t>
            </w:r>
            <w:r w:rsidR="0014058F" w:rsidRPr="00966217">
              <w:rPr>
                <w:rStyle w:val="color15"/>
                <w:rFonts w:cstheme="minorHAnsi"/>
                <w:noProof/>
                <w:color w:val="000000"/>
                <w:spacing w:val="7"/>
                <w:sz w:val="32"/>
                <w:szCs w:val="32"/>
                <w:bdr w:val="none" w:sz="0" w:space="0" w:color="auto" w:frame="1"/>
              </w:rPr>
              <w:t xml:space="preserve"> </w:t>
            </w:r>
          </w:p>
          <w:p w14:paraId="66335750" w14:textId="77777777" w:rsidR="0014058F" w:rsidRPr="00304373" w:rsidRDefault="0014058F" w:rsidP="0046287D">
            <w:pPr>
              <w:pStyle w:val="ListParagraph"/>
              <w:numPr>
                <w:ilvl w:val="0"/>
                <w:numId w:val="4"/>
              </w:numPr>
              <w:ind w:left="610"/>
              <w:rPr>
                <w:b/>
                <w:bCs/>
                <w:spacing w:val="20"/>
                <w:sz w:val="28"/>
                <w:szCs w:val="28"/>
              </w:rPr>
            </w:pPr>
            <w:r w:rsidRPr="00304373">
              <w:rPr>
                <w:b/>
                <w:bCs/>
                <w:spacing w:val="20"/>
                <w:sz w:val="28"/>
                <w:szCs w:val="28"/>
              </w:rPr>
              <w:t xml:space="preserve">Letter of </w:t>
            </w:r>
            <w:r>
              <w:rPr>
                <w:b/>
                <w:bCs/>
                <w:spacing w:val="20"/>
                <w:sz w:val="28"/>
                <w:szCs w:val="28"/>
              </w:rPr>
              <w:t>r</w:t>
            </w:r>
            <w:r w:rsidRPr="00304373">
              <w:rPr>
                <w:b/>
                <w:bCs/>
                <w:spacing w:val="20"/>
                <w:sz w:val="28"/>
                <w:szCs w:val="28"/>
              </w:rPr>
              <w:t>ecognition</w:t>
            </w:r>
          </w:p>
          <w:p w14:paraId="5AA97340" w14:textId="77777777" w:rsidR="0014058F" w:rsidRPr="00304373" w:rsidRDefault="0014058F" w:rsidP="0046287D">
            <w:pPr>
              <w:pStyle w:val="ListParagraph"/>
              <w:numPr>
                <w:ilvl w:val="0"/>
                <w:numId w:val="4"/>
              </w:numPr>
              <w:ind w:left="610"/>
              <w:rPr>
                <w:b/>
                <w:bCs/>
                <w:spacing w:val="20"/>
                <w:sz w:val="28"/>
                <w:szCs w:val="28"/>
              </w:rPr>
            </w:pPr>
            <w:r w:rsidRPr="00304373">
              <w:rPr>
                <w:b/>
                <w:bCs/>
                <w:spacing w:val="20"/>
                <w:sz w:val="28"/>
                <w:szCs w:val="28"/>
              </w:rPr>
              <w:t xml:space="preserve">Logo on </w:t>
            </w:r>
            <w:r>
              <w:rPr>
                <w:b/>
                <w:bCs/>
                <w:spacing w:val="20"/>
                <w:sz w:val="28"/>
                <w:szCs w:val="28"/>
              </w:rPr>
              <w:t>w</w:t>
            </w:r>
            <w:r w:rsidRPr="00304373">
              <w:rPr>
                <w:b/>
                <w:bCs/>
                <w:spacing w:val="20"/>
                <w:sz w:val="28"/>
                <w:szCs w:val="28"/>
              </w:rPr>
              <w:t xml:space="preserve">ebsite </w:t>
            </w:r>
            <w:r>
              <w:rPr>
                <w:b/>
                <w:bCs/>
                <w:spacing w:val="20"/>
                <w:sz w:val="28"/>
                <w:szCs w:val="28"/>
              </w:rPr>
              <w:t>s</w:t>
            </w:r>
            <w:r w:rsidRPr="00304373">
              <w:rPr>
                <w:b/>
                <w:bCs/>
                <w:spacing w:val="20"/>
                <w:sz w:val="28"/>
                <w:szCs w:val="28"/>
              </w:rPr>
              <w:t xml:space="preserve">ponsor </w:t>
            </w:r>
            <w:r>
              <w:rPr>
                <w:b/>
                <w:bCs/>
                <w:spacing w:val="20"/>
                <w:sz w:val="28"/>
                <w:szCs w:val="28"/>
              </w:rPr>
              <w:t>p</w:t>
            </w:r>
            <w:r w:rsidRPr="00304373">
              <w:rPr>
                <w:b/>
                <w:bCs/>
                <w:spacing w:val="20"/>
                <w:sz w:val="28"/>
                <w:szCs w:val="28"/>
              </w:rPr>
              <w:t xml:space="preserve">age </w:t>
            </w:r>
          </w:p>
          <w:p w14:paraId="31B73A43" w14:textId="77777777" w:rsidR="0014058F" w:rsidRPr="00304373" w:rsidRDefault="0014058F" w:rsidP="0046287D">
            <w:pPr>
              <w:pStyle w:val="ListParagraph"/>
              <w:numPr>
                <w:ilvl w:val="0"/>
                <w:numId w:val="4"/>
              </w:numPr>
              <w:ind w:left="610"/>
              <w:rPr>
                <w:b/>
                <w:bCs/>
                <w:spacing w:val="20"/>
                <w:sz w:val="28"/>
                <w:szCs w:val="28"/>
              </w:rPr>
            </w:pPr>
            <w:r>
              <w:rPr>
                <w:b/>
                <w:bCs/>
                <w:spacing w:val="20"/>
                <w:sz w:val="28"/>
                <w:szCs w:val="28"/>
              </w:rPr>
              <w:t>S</w:t>
            </w:r>
            <w:r w:rsidRPr="00304373">
              <w:rPr>
                <w:b/>
                <w:bCs/>
                <w:spacing w:val="20"/>
                <w:sz w:val="28"/>
                <w:szCs w:val="28"/>
              </w:rPr>
              <w:t xml:space="preserve">ocial </w:t>
            </w:r>
            <w:r>
              <w:rPr>
                <w:b/>
                <w:bCs/>
                <w:spacing w:val="20"/>
                <w:sz w:val="28"/>
                <w:szCs w:val="28"/>
              </w:rPr>
              <w:t>m</w:t>
            </w:r>
            <w:r w:rsidRPr="00304373">
              <w:rPr>
                <w:b/>
                <w:bCs/>
                <w:spacing w:val="20"/>
                <w:sz w:val="28"/>
                <w:szCs w:val="28"/>
              </w:rPr>
              <w:t xml:space="preserve">edia </w:t>
            </w:r>
            <w:r>
              <w:rPr>
                <w:b/>
                <w:bCs/>
                <w:spacing w:val="20"/>
                <w:sz w:val="28"/>
                <w:szCs w:val="28"/>
              </w:rPr>
              <w:t>c</w:t>
            </w:r>
            <w:r w:rsidRPr="00304373">
              <w:rPr>
                <w:b/>
                <w:bCs/>
                <w:spacing w:val="20"/>
                <w:sz w:val="28"/>
                <w:szCs w:val="28"/>
              </w:rPr>
              <w:t xml:space="preserve">ampaigns </w:t>
            </w:r>
          </w:p>
          <w:p w14:paraId="5D42F847" w14:textId="77777777" w:rsidR="0014058F" w:rsidRDefault="0014058F" w:rsidP="0046287D">
            <w:pPr>
              <w:pStyle w:val="ListParagraph"/>
              <w:numPr>
                <w:ilvl w:val="0"/>
                <w:numId w:val="4"/>
              </w:numPr>
              <w:ind w:left="610"/>
              <w:rPr>
                <w:b/>
                <w:bCs/>
                <w:spacing w:val="20"/>
                <w:sz w:val="28"/>
                <w:szCs w:val="28"/>
              </w:rPr>
            </w:pPr>
            <w:r w:rsidRPr="00304373">
              <w:rPr>
                <w:b/>
                <w:bCs/>
                <w:spacing w:val="20"/>
                <w:sz w:val="28"/>
                <w:szCs w:val="28"/>
              </w:rPr>
              <w:t>Logo on print material</w:t>
            </w:r>
          </w:p>
          <w:p w14:paraId="45A7A215" w14:textId="77777777" w:rsidR="0014058F" w:rsidRPr="00D00F00" w:rsidRDefault="0014058F" w:rsidP="0046287D">
            <w:pPr>
              <w:pStyle w:val="ListParagraph"/>
              <w:numPr>
                <w:ilvl w:val="0"/>
                <w:numId w:val="4"/>
              </w:numPr>
              <w:ind w:left="610"/>
              <w:rPr>
                <w:b/>
                <w:bCs/>
                <w:color w:val="FFC000"/>
                <w:sz w:val="24"/>
                <w:szCs w:val="22"/>
              </w:rPr>
            </w:pPr>
            <w:r w:rsidRPr="00304373">
              <w:rPr>
                <w:b/>
                <w:bCs/>
                <w:spacing w:val="20"/>
                <w:sz w:val="28"/>
                <w:szCs w:val="28"/>
              </w:rPr>
              <w:t>Logo on print material</w:t>
            </w:r>
          </w:p>
        </w:tc>
      </w:tr>
      <w:tr w:rsidR="0014058F" w14:paraId="5780E37F" w14:textId="77777777" w:rsidTr="00D62C7C">
        <w:trPr>
          <w:gridAfter w:val="1"/>
          <w:wAfter w:w="206" w:type="dxa"/>
          <w:trHeight w:val="101"/>
        </w:trPr>
        <w:tc>
          <w:tcPr>
            <w:tcW w:w="5309" w:type="dxa"/>
            <w:vMerge/>
          </w:tcPr>
          <w:p w14:paraId="64180D20" w14:textId="77777777" w:rsidR="0014058F" w:rsidRDefault="0014058F" w:rsidP="0046287D">
            <w:pPr>
              <w:pStyle w:val="Image"/>
              <w:ind w:right="-116" w:hanging="84"/>
            </w:pPr>
          </w:p>
        </w:tc>
        <w:tc>
          <w:tcPr>
            <w:tcW w:w="6113" w:type="dxa"/>
            <w:gridSpan w:val="2"/>
          </w:tcPr>
          <w:p w14:paraId="1F3536B8" w14:textId="6918B62D" w:rsidR="0014058F" w:rsidRPr="00D76AD6" w:rsidRDefault="0014058F" w:rsidP="0046287D">
            <w:pPr>
              <w:pStyle w:val="Heading2"/>
              <w:spacing w:after="0"/>
              <w:ind w:left="160"/>
              <w:rPr>
                <w:color w:val="92D050"/>
              </w:rPr>
            </w:pPr>
            <w:r>
              <w:rPr>
                <w:rFonts w:asciiTheme="majorHAnsi" w:hAnsiTheme="majorHAnsi" w:cstheme="majorHAnsi"/>
                <w:b/>
                <w:bCs/>
                <w:color w:val="000000" w:themeColor="text1"/>
                <w:sz w:val="40"/>
                <w:szCs w:val="40"/>
              </w:rPr>
              <w:t xml:space="preserve"> P</w:t>
            </w:r>
            <w:r w:rsidRPr="0024081F">
              <w:rPr>
                <w:rFonts w:asciiTheme="majorHAnsi" w:hAnsiTheme="majorHAnsi" w:cstheme="majorHAnsi"/>
                <w:b/>
                <w:bCs/>
                <w:color w:val="000000" w:themeColor="text1"/>
                <w:sz w:val="40"/>
                <w:szCs w:val="40"/>
              </w:rPr>
              <w:t>ROGRAMS SUPPORTED</w:t>
            </w:r>
          </w:p>
        </w:tc>
      </w:tr>
      <w:tr w:rsidR="0014058F" w14:paraId="2BB79B46" w14:textId="731FC0EA" w:rsidTr="00D62C7C">
        <w:trPr>
          <w:gridAfter w:val="1"/>
          <w:wAfter w:w="206" w:type="dxa"/>
          <w:trHeight w:val="368"/>
        </w:trPr>
        <w:tc>
          <w:tcPr>
            <w:tcW w:w="5309" w:type="dxa"/>
            <w:vMerge w:val="restart"/>
          </w:tcPr>
          <w:p w14:paraId="71F8B28E" w14:textId="0F48DBD2" w:rsidR="0014058F" w:rsidRDefault="0014058F" w:rsidP="0046287D">
            <w:pPr>
              <w:pStyle w:val="Image"/>
              <w:ind w:right="-116" w:hanging="84"/>
            </w:pPr>
            <w:r>
              <w:rPr>
                <w:b/>
                <w:bCs/>
                <w:spacing w:val="20"/>
                <w:sz w:val="28"/>
                <w:szCs w:val="28"/>
              </w:rPr>
              <w:drawing>
                <wp:anchor distT="0" distB="0" distL="114300" distR="114300" simplePos="0" relativeHeight="251650048" behindDoc="0" locked="0" layoutInCell="1" allowOverlap="1" wp14:anchorId="33DA2184" wp14:editId="3016A295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2200910</wp:posOffset>
                  </wp:positionV>
                  <wp:extent cx="3949700" cy="1928756"/>
                  <wp:effectExtent l="76200" t="76200" r="107950" b="10985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9700" cy="192875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113" w:type="dxa"/>
            <w:gridSpan w:val="2"/>
            <w:vAlign w:val="center"/>
          </w:tcPr>
          <w:p w14:paraId="2438BA5C" w14:textId="0F8539F3" w:rsidR="0014058F" w:rsidRPr="00304373" w:rsidRDefault="0014058F" w:rsidP="0046287D">
            <w:pPr>
              <w:pStyle w:val="Heading2"/>
              <w:spacing w:after="0" w:line="240" w:lineRule="auto"/>
              <w:ind w:left="250"/>
              <w:jc w:val="left"/>
              <w:rPr>
                <w:color w:val="92D050"/>
                <w:sz w:val="16"/>
                <w:szCs w:val="16"/>
              </w:rPr>
            </w:pPr>
            <w:bookmarkStart w:id="0" w:name="_Hlk113181138"/>
            <w:r w:rsidRPr="0024081F">
              <w:rPr>
                <w:b/>
                <w:bCs/>
                <w:color w:val="FFC000"/>
                <w:sz w:val="24"/>
                <w:szCs w:val="22"/>
              </w:rPr>
              <w:t xml:space="preserve">YOUR DONATIONS WILL </w:t>
            </w:r>
            <w:r>
              <w:rPr>
                <w:b/>
                <w:bCs/>
                <w:color w:val="FFC000"/>
                <w:sz w:val="24"/>
                <w:szCs w:val="22"/>
              </w:rPr>
              <w:t xml:space="preserve">DIRECTLY </w:t>
            </w:r>
            <w:r w:rsidRPr="0024081F">
              <w:rPr>
                <w:b/>
                <w:bCs/>
                <w:color w:val="FFC000"/>
                <w:sz w:val="24"/>
                <w:szCs w:val="22"/>
              </w:rPr>
              <w:t>SUPPORT</w:t>
            </w:r>
            <w:bookmarkEnd w:id="0"/>
          </w:p>
        </w:tc>
      </w:tr>
      <w:tr w:rsidR="00D62C7C" w14:paraId="26D5574D" w14:textId="1C15EF30" w:rsidTr="00D62C7C">
        <w:trPr>
          <w:trHeight w:val="3959"/>
        </w:trPr>
        <w:tc>
          <w:tcPr>
            <w:tcW w:w="5309" w:type="dxa"/>
            <w:vMerge/>
          </w:tcPr>
          <w:p w14:paraId="0FBA54D6" w14:textId="77777777" w:rsidR="00D62C7C" w:rsidRDefault="00D62C7C" w:rsidP="0046287D">
            <w:pPr>
              <w:pStyle w:val="Image"/>
              <w:ind w:right="-116" w:hanging="84"/>
            </w:pPr>
          </w:p>
        </w:tc>
        <w:tc>
          <w:tcPr>
            <w:tcW w:w="3416" w:type="dxa"/>
            <w:tcBorders>
              <w:right w:val="single" w:sz="4" w:space="0" w:color="auto"/>
            </w:tcBorders>
          </w:tcPr>
          <w:p w14:paraId="328BC2F7" w14:textId="5376A31F" w:rsidR="00D62C7C" w:rsidRPr="00BB2C0A" w:rsidRDefault="00D62C7C" w:rsidP="0046287D">
            <w:pPr>
              <w:pStyle w:val="ListParagraph"/>
              <w:numPr>
                <w:ilvl w:val="0"/>
                <w:numId w:val="7"/>
              </w:numPr>
              <w:spacing w:after="0" w:line="360" w:lineRule="auto"/>
              <w:ind w:left="610"/>
              <w:jc w:val="left"/>
              <w:rPr>
                <w:b/>
                <w:bCs/>
                <w:spacing w:val="20"/>
                <w:sz w:val="28"/>
                <w:szCs w:val="28"/>
              </w:rPr>
            </w:pPr>
            <w:r w:rsidRPr="00BB2C0A">
              <w:rPr>
                <w:b/>
                <w:bCs/>
                <w:spacing w:val="20"/>
                <w:sz w:val="28"/>
                <w:szCs w:val="28"/>
              </w:rPr>
              <w:t>Tutoring</w:t>
            </w:r>
            <w:r>
              <w:rPr>
                <w:b/>
                <w:bCs/>
                <w:spacing w:val="20"/>
                <w:sz w:val="28"/>
                <w:szCs w:val="28"/>
              </w:rPr>
              <w:t xml:space="preserve"> </w:t>
            </w:r>
          </w:p>
          <w:p w14:paraId="50BF8C61" w14:textId="1F89D1E4" w:rsidR="00D62C7C" w:rsidRPr="00BB2C0A" w:rsidRDefault="00D62C7C" w:rsidP="0046287D">
            <w:pPr>
              <w:pStyle w:val="ListParagraph"/>
              <w:numPr>
                <w:ilvl w:val="0"/>
                <w:numId w:val="7"/>
              </w:numPr>
              <w:spacing w:after="0" w:line="360" w:lineRule="auto"/>
              <w:ind w:left="610"/>
              <w:jc w:val="left"/>
              <w:rPr>
                <w:b/>
                <w:bCs/>
                <w:color w:val="92D050"/>
                <w:sz w:val="16"/>
                <w:szCs w:val="16"/>
              </w:rPr>
            </w:pPr>
            <w:r w:rsidRPr="00BB2C0A">
              <w:rPr>
                <w:b/>
                <w:bCs/>
                <w:spacing w:val="20"/>
                <w:sz w:val="28"/>
                <w:szCs w:val="28"/>
              </w:rPr>
              <w:t>Transportation</w:t>
            </w:r>
          </w:p>
          <w:p w14:paraId="1E3DC5EF" w14:textId="2DDF849B" w:rsidR="00D62C7C" w:rsidRPr="00BB2C0A" w:rsidRDefault="00D62C7C" w:rsidP="0046287D">
            <w:pPr>
              <w:pStyle w:val="ListParagraph"/>
              <w:numPr>
                <w:ilvl w:val="0"/>
                <w:numId w:val="7"/>
              </w:numPr>
              <w:spacing w:after="0" w:line="360" w:lineRule="auto"/>
              <w:ind w:left="610"/>
              <w:jc w:val="left"/>
              <w:rPr>
                <w:b/>
                <w:bCs/>
                <w:color w:val="92D050"/>
                <w:sz w:val="16"/>
                <w:szCs w:val="16"/>
              </w:rPr>
            </w:pPr>
            <w:r w:rsidRPr="00BB2C0A">
              <w:rPr>
                <w:b/>
                <w:bCs/>
                <w:spacing w:val="20"/>
                <w:sz w:val="28"/>
                <w:szCs w:val="28"/>
              </w:rPr>
              <w:t>Equip Storage</w:t>
            </w:r>
          </w:p>
          <w:p w14:paraId="7660223A" w14:textId="13FEE226" w:rsidR="00D62C7C" w:rsidRPr="00BB2C0A" w:rsidRDefault="00D62C7C" w:rsidP="0046287D">
            <w:pPr>
              <w:pStyle w:val="ListParagraph"/>
              <w:numPr>
                <w:ilvl w:val="0"/>
                <w:numId w:val="7"/>
              </w:numPr>
              <w:spacing w:after="0" w:line="360" w:lineRule="auto"/>
              <w:ind w:left="610"/>
              <w:jc w:val="left"/>
              <w:rPr>
                <w:b/>
                <w:bCs/>
                <w:color w:val="92D050"/>
                <w:sz w:val="16"/>
                <w:szCs w:val="16"/>
              </w:rPr>
            </w:pPr>
            <w:r w:rsidRPr="00BB2C0A">
              <w:rPr>
                <w:b/>
                <w:bCs/>
                <w:spacing w:val="20"/>
                <w:sz w:val="28"/>
                <w:szCs w:val="28"/>
              </w:rPr>
              <w:t>Training Equip</w:t>
            </w:r>
          </w:p>
          <w:p w14:paraId="610E1370" w14:textId="18EF2BC4" w:rsidR="00D62C7C" w:rsidRPr="00BB2C0A" w:rsidRDefault="00D62C7C" w:rsidP="0046287D">
            <w:pPr>
              <w:pStyle w:val="ListParagraph"/>
              <w:numPr>
                <w:ilvl w:val="0"/>
                <w:numId w:val="7"/>
              </w:numPr>
              <w:spacing w:after="0" w:line="360" w:lineRule="auto"/>
              <w:ind w:left="610"/>
              <w:jc w:val="left"/>
              <w:rPr>
                <w:b/>
                <w:bCs/>
                <w:spacing w:val="20"/>
                <w:sz w:val="28"/>
                <w:szCs w:val="28"/>
              </w:rPr>
            </w:pPr>
            <w:r w:rsidRPr="00BB2C0A">
              <w:rPr>
                <w:b/>
                <w:bCs/>
                <w:spacing w:val="20"/>
                <w:sz w:val="28"/>
                <w:szCs w:val="28"/>
              </w:rPr>
              <w:t>Facility Usage</w:t>
            </w:r>
          </w:p>
          <w:p w14:paraId="740CA001" w14:textId="0B3CDC65" w:rsidR="00D62C7C" w:rsidRPr="00BB2C0A" w:rsidRDefault="00D62C7C" w:rsidP="0046287D">
            <w:pPr>
              <w:pStyle w:val="ListParagraph"/>
              <w:numPr>
                <w:ilvl w:val="0"/>
                <w:numId w:val="7"/>
              </w:numPr>
              <w:spacing w:after="0" w:line="360" w:lineRule="auto"/>
              <w:ind w:left="610"/>
              <w:jc w:val="left"/>
              <w:rPr>
                <w:b/>
                <w:bCs/>
                <w:spacing w:val="20"/>
                <w:sz w:val="28"/>
                <w:szCs w:val="28"/>
              </w:rPr>
            </w:pPr>
            <w:r w:rsidRPr="00BB2C0A">
              <w:rPr>
                <w:b/>
                <w:bCs/>
                <w:spacing w:val="20"/>
                <w:sz w:val="28"/>
                <w:szCs w:val="28"/>
              </w:rPr>
              <w:t>Scholarships</w:t>
            </w:r>
          </w:p>
          <w:p w14:paraId="3BB1EE5D" w14:textId="6761AFA3" w:rsidR="00D62C7C" w:rsidRPr="00BB2C0A" w:rsidRDefault="00D62C7C" w:rsidP="0046287D">
            <w:pPr>
              <w:pStyle w:val="ListParagraph"/>
              <w:spacing w:after="0" w:line="360" w:lineRule="auto"/>
              <w:ind w:left="610"/>
              <w:jc w:val="left"/>
              <w:rPr>
                <w:b/>
                <w:bCs/>
                <w:spacing w:val="20"/>
                <w:sz w:val="28"/>
                <w:szCs w:val="28"/>
              </w:rPr>
            </w:pPr>
          </w:p>
        </w:tc>
        <w:tc>
          <w:tcPr>
            <w:tcW w:w="2903" w:type="dxa"/>
            <w:gridSpan w:val="2"/>
            <w:tcBorders>
              <w:left w:val="single" w:sz="4" w:space="0" w:color="auto"/>
            </w:tcBorders>
          </w:tcPr>
          <w:p w14:paraId="4F129DA2" w14:textId="77777777" w:rsidR="00D62C7C" w:rsidRDefault="00D62C7C" w:rsidP="00D62C7C">
            <w:pPr>
              <w:pStyle w:val="ListParagraph"/>
              <w:spacing w:after="0" w:line="360" w:lineRule="auto"/>
              <w:ind w:left="610" w:hanging="63"/>
              <w:jc w:val="left"/>
              <w:rPr>
                <w:b/>
                <w:bCs/>
                <w:spacing w:val="20"/>
                <w:sz w:val="28"/>
                <w:szCs w:val="28"/>
              </w:rPr>
            </w:pPr>
            <w:r>
              <w:rPr>
                <w:b/>
                <w:bCs/>
                <w:spacing w:val="20"/>
                <w:sz w:val="28"/>
                <w:szCs w:val="28"/>
              </w:rPr>
              <w:t>Videography</w:t>
            </w:r>
          </w:p>
          <w:p w14:paraId="4FD55E3C" w14:textId="77777777" w:rsidR="00D62C7C" w:rsidRDefault="00D62C7C" w:rsidP="00D62C7C">
            <w:pPr>
              <w:pStyle w:val="ListParagraph"/>
              <w:spacing w:after="0" w:line="360" w:lineRule="auto"/>
              <w:ind w:left="610" w:hanging="63"/>
              <w:jc w:val="left"/>
              <w:rPr>
                <w:b/>
                <w:bCs/>
                <w:spacing w:val="20"/>
                <w:sz w:val="28"/>
                <w:szCs w:val="28"/>
              </w:rPr>
            </w:pPr>
            <w:r>
              <w:rPr>
                <w:b/>
                <w:bCs/>
                <w:spacing w:val="20"/>
                <w:sz w:val="28"/>
                <w:szCs w:val="28"/>
              </w:rPr>
              <w:t>Skill Camps</w:t>
            </w:r>
          </w:p>
          <w:p w14:paraId="41AD8CA1" w14:textId="77777777" w:rsidR="00D62C7C" w:rsidRDefault="00D62C7C" w:rsidP="00D62C7C">
            <w:pPr>
              <w:pStyle w:val="ListParagraph"/>
              <w:spacing w:after="0" w:line="360" w:lineRule="auto"/>
              <w:ind w:left="610" w:hanging="63"/>
              <w:jc w:val="left"/>
              <w:rPr>
                <w:b/>
                <w:bCs/>
                <w:spacing w:val="20"/>
                <w:sz w:val="28"/>
                <w:szCs w:val="28"/>
              </w:rPr>
            </w:pPr>
            <w:r>
              <w:rPr>
                <w:b/>
                <w:bCs/>
                <w:spacing w:val="20"/>
                <w:sz w:val="28"/>
                <w:szCs w:val="28"/>
              </w:rPr>
              <w:t xml:space="preserve">Coaching </w:t>
            </w:r>
          </w:p>
          <w:p w14:paraId="18D49DB4" w14:textId="77777777" w:rsidR="00D62C7C" w:rsidRDefault="00D62C7C" w:rsidP="00D62C7C">
            <w:pPr>
              <w:pStyle w:val="ListParagraph"/>
              <w:spacing w:after="0" w:line="360" w:lineRule="auto"/>
              <w:ind w:left="610" w:hanging="63"/>
              <w:jc w:val="left"/>
              <w:rPr>
                <w:b/>
                <w:bCs/>
                <w:spacing w:val="20"/>
                <w:sz w:val="28"/>
                <w:szCs w:val="28"/>
              </w:rPr>
            </w:pPr>
            <w:r>
              <w:rPr>
                <w:b/>
                <w:bCs/>
                <w:spacing w:val="20"/>
                <w:sz w:val="28"/>
                <w:szCs w:val="28"/>
              </w:rPr>
              <w:t>Insurance</w:t>
            </w:r>
          </w:p>
          <w:p w14:paraId="0C89AEB4" w14:textId="77777777" w:rsidR="00D62C7C" w:rsidRDefault="00D62C7C" w:rsidP="00D62C7C">
            <w:pPr>
              <w:pStyle w:val="ListParagraph"/>
              <w:spacing w:after="0" w:line="360" w:lineRule="auto"/>
              <w:ind w:left="610" w:hanging="63"/>
              <w:jc w:val="left"/>
              <w:rPr>
                <w:b/>
                <w:bCs/>
                <w:spacing w:val="20"/>
                <w:sz w:val="28"/>
                <w:szCs w:val="28"/>
              </w:rPr>
            </w:pPr>
            <w:r>
              <w:rPr>
                <w:b/>
                <w:bCs/>
                <w:spacing w:val="20"/>
                <w:sz w:val="28"/>
                <w:szCs w:val="28"/>
              </w:rPr>
              <w:t>Admin</w:t>
            </w:r>
          </w:p>
          <w:p w14:paraId="1085B286" w14:textId="646F9524" w:rsidR="00D62C7C" w:rsidRPr="00BB2C0A" w:rsidRDefault="00D62C7C" w:rsidP="00D62C7C">
            <w:pPr>
              <w:pStyle w:val="ListParagraph"/>
              <w:spacing w:after="0" w:line="360" w:lineRule="auto"/>
              <w:ind w:left="610" w:hanging="63"/>
              <w:jc w:val="left"/>
              <w:rPr>
                <w:b/>
                <w:bCs/>
                <w:spacing w:val="20"/>
                <w:sz w:val="28"/>
                <w:szCs w:val="28"/>
              </w:rPr>
            </w:pPr>
            <w:r>
              <w:rPr>
                <w:b/>
                <w:bCs/>
                <w:spacing w:val="20"/>
                <w:sz w:val="28"/>
                <w:szCs w:val="28"/>
              </w:rPr>
              <w:t>Etc.</w:t>
            </w:r>
          </w:p>
        </w:tc>
      </w:tr>
      <w:tr w:rsidR="0014058F" w:rsidRPr="006065AB" w14:paraId="528196D6" w14:textId="77777777" w:rsidTr="00D62C7C">
        <w:trPr>
          <w:gridAfter w:val="1"/>
          <w:wAfter w:w="206" w:type="dxa"/>
          <w:trHeight w:val="350"/>
        </w:trPr>
        <w:tc>
          <w:tcPr>
            <w:tcW w:w="5309" w:type="dxa"/>
          </w:tcPr>
          <w:p w14:paraId="43EE9F8A" w14:textId="07007658" w:rsidR="0014058F" w:rsidRDefault="0014058F" w:rsidP="00A1342E">
            <w:pPr>
              <w:spacing w:after="0" w:line="240" w:lineRule="auto"/>
              <w:jc w:val="left"/>
              <w:rPr>
                <w:b/>
                <w:bCs/>
                <w:spacing w:val="20"/>
                <w:sz w:val="28"/>
                <w:szCs w:val="28"/>
              </w:rPr>
            </w:pPr>
          </w:p>
          <w:p w14:paraId="67C97514" w14:textId="7C27C768" w:rsidR="0014058F" w:rsidRPr="006065AB" w:rsidRDefault="0014058F" w:rsidP="0046287D">
            <w:pPr>
              <w:spacing w:after="0" w:line="240" w:lineRule="auto"/>
              <w:jc w:val="left"/>
              <w:rPr>
                <w:b/>
                <w:bCs/>
                <w:spacing w:val="20"/>
                <w:sz w:val="28"/>
                <w:szCs w:val="28"/>
              </w:rPr>
            </w:pPr>
          </w:p>
        </w:tc>
        <w:tc>
          <w:tcPr>
            <w:tcW w:w="6113" w:type="dxa"/>
            <w:gridSpan w:val="2"/>
            <w:vAlign w:val="center"/>
          </w:tcPr>
          <w:p w14:paraId="6C997CDF" w14:textId="38DFB6A1" w:rsidR="0014058F" w:rsidRDefault="0014058F" w:rsidP="0046287D">
            <w:pPr>
              <w:spacing w:after="0" w:line="240" w:lineRule="auto"/>
              <w:jc w:val="center"/>
              <w:rPr>
                <w:b/>
                <w:bCs/>
                <w:spacing w:val="2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43904" behindDoc="0" locked="0" layoutInCell="1" allowOverlap="1" wp14:anchorId="31B2AE2F" wp14:editId="08676EC3">
                  <wp:simplePos x="0" y="0"/>
                  <wp:positionH relativeFrom="column">
                    <wp:posOffset>1457325</wp:posOffset>
                  </wp:positionH>
                  <wp:positionV relativeFrom="paragraph">
                    <wp:posOffset>-491490</wp:posOffset>
                  </wp:positionV>
                  <wp:extent cx="2332355" cy="2654300"/>
                  <wp:effectExtent l="76200" t="76200" r="106045" b="10795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355" cy="26543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noProof/>
                <w:spacing w:val="20"/>
                <w:sz w:val="28"/>
                <w:szCs w:val="28"/>
              </w:rPr>
              <w:drawing>
                <wp:anchor distT="0" distB="0" distL="114300" distR="114300" simplePos="0" relativeHeight="251651072" behindDoc="0" locked="1" layoutInCell="1" allowOverlap="1" wp14:anchorId="58686AAD" wp14:editId="1BCD8A18">
                  <wp:simplePos x="0" y="0"/>
                  <wp:positionH relativeFrom="column">
                    <wp:posOffset>-1706880</wp:posOffset>
                  </wp:positionH>
                  <wp:positionV relativeFrom="page">
                    <wp:posOffset>729615</wp:posOffset>
                  </wp:positionV>
                  <wp:extent cx="4542790" cy="1313815"/>
                  <wp:effectExtent l="76200" t="76200" r="105410" b="114935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185"/>
                          <a:stretch/>
                        </pic:blipFill>
                        <pic:spPr bwMode="auto">
                          <a:xfrm>
                            <a:off x="0" y="0"/>
                            <a:ext cx="4542790" cy="1313815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7A5ED84" w14:textId="72FDF345" w:rsidR="0014058F" w:rsidRDefault="0014058F" w:rsidP="0046287D">
            <w:pPr>
              <w:spacing w:after="0" w:line="240" w:lineRule="auto"/>
              <w:jc w:val="center"/>
              <w:rPr>
                <w:b/>
                <w:bCs/>
                <w:spacing w:val="20"/>
                <w:sz w:val="28"/>
                <w:szCs w:val="28"/>
              </w:rPr>
            </w:pPr>
          </w:p>
          <w:p w14:paraId="15A9C75A" w14:textId="3E3D003D" w:rsidR="0014058F" w:rsidRDefault="0014058F" w:rsidP="0046287D">
            <w:pPr>
              <w:spacing w:after="0" w:line="240" w:lineRule="auto"/>
              <w:jc w:val="center"/>
              <w:rPr>
                <w:b/>
                <w:bCs/>
                <w:spacing w:val="20"/>
                <w:sz w:val="28"/>
                <w:szCs w:val="28"/>
              </w:rPr>
            </w:pPr>
          </w:p>
          <w:p w14:paraId="299BBC69" w14:textId="14A0E21F" w:rsidR="0014058F" w:rsidRDefault="0014058F" w:rsidP="0046287D">
            <w:pPr>
              <w:spacing w:after="0" w:line="240" w:lineRule="auto"/>
              <w:jc w:val="center"/>
              <w:rPr>
                <w:b/>
                <w:bCs/>
                <w:spacing w:val="20"/>
                <w:sz w:val="28"/>
                <w:szCs w:val="28"/>
              </w:rPr>
            </w:pPr>
          </w:p>
          <w:p w14:paraId="169DED95" w14:textId="002E57FB" w:rsidR="0014058F" w:rsidRDefault="0014058F" w:rsidP="0046287D">
            <w:pPr>
              <w:spacing w:after="0" w:line="240" w:lineRule="auto"/>
              <w:jc w:val="center"/>
              <w:rPr>
                <w:b/>
                <w:bCs/>
                <w:spacing w:val="20"/>
                <w:sz w:val="28"/>
                <w:szCs w:val="28"/>
              </w:rPr>
            </w:pPr>
          </w:p>
          <w:p w14:paraId="5891B873" w14:textId="4C2A9BC6" w:rsidR="0014058F" w:rsidRDefault="0014058F" w:rsidP="0046287D">
            <w:pPr>
              <w:spacing w:after="0" w:line="240" w:lineRule="auto"/>
              <w:jc w:val="center"/>
              <w:rPr>
                <w:b/>
                <w:bCs/>
                <w:spacing w:val="20"/>
                <w:sz w:val="28"/>
                <w:szCs w:val="28"/>
              </w:rPr>
            </w:pPr>
          </w:p>
          <w:p w14:paraId="11E757D1" w14:textId="7320B681" w:rsidR="0014058F" w:rsidRDefault="0014058F" w:rsidP="0046287D">
            <w:pPr>
              <w:spacing w:after="0" w:line="240" w:lineRule="auto"/>
              <w:jc w:val="center"/>
              <w:rPr>
                <w:b/>
                <w:bCs/>
                <w:spacing w:val="20"/>
                <w:sz w:val="28"/>
                <w:szCs w:val="28"/>
              </w:rPr>
            </w:pPr>
          </w:p>
          <w:p w14:paraId="49065AF0" w14:textId="77777777" w:rsidR="0014058F" w:rsidRDefault="0014058F" w:rsidP="0046287D">
            <w:pPr>
              <w:spacing w:after="0" w:line="240" w:lineRule="auto"/>
              <w:jc w:val="center"/>
              <w:rPr>
                <w:b/>
                <w:bCs/>
                <w:spacing w:val="20"/>
                <w:sz w:val="28"/>
                <w:szCs w:val="28"/>
              </w:rPr>
            </w:pPr>
          </w:p>
          <w:p w14:paraId="57DB453E" w14:textId="77777777" w:rsidR="0014058F" w:rsidRDefault="0014058F" w:rsidP="0046287D">
            <w:pPr>
              <w:spacing w:after="0" w:line="240" w:lineRule="auto"/>
              <w:jc w:val="center"/>
              <w:rPr>
                <w:b/>
                <w:bCs/>
                <w:spacing w:val="20"/>
                <w:sz w:val="28"/>
                <w:szCs w:val="28"/>
              </w:rPr>
            </w:pPr>
          </w:p>
          <w:p w14:paraId="369D7AED" w14:textId="11FC52F6" w:rsidR="0014058F" w:rsidRPr="006065AB" w:rsidRDefault="0014058F" w:rsidP="0046287D">
            <w:pPr>
              <w:spacing w:after="0" w:line="240" w:lineRule="auto"/>
              <w:jc w:val="center"/>
              <w:rPr>
                <w:b/>
                <w:bCs/>
                <w:spacing w:val="20"/>
                <w:sz w:val="28"/>
                <w:szCs w:val="28"/>
              </w:rPr>
            </w:pPr>
          </w:p>
        </w:tc>
      </w:tr>
      <w:tr w:rsidR="0014058F" w14:paraId="07F96B6A" w14:textId="77777777" w:rsidTr="00D62C7C">
        <w:trPr>
          <w:gridAfter w:val="1"/>
          <w:wAfter w:w="206" w:type="dxa"/>
          <w:trHeight w:val="550"/>
        </w:trPr>
        <w:tc>
          <w:tcPr>
            <w:tcW w:w="5309" w:type="dxa"/>
          </w:tcPr>
          <w:p w14:paraId="4344A35D" w14:textId="77777777" w:rsidR="0014058F" w:rsidRDefault="0014058F" w:rsidP="0046287D">
            <w:pPr>
              <w:pStyle w:val="NoSpacing"/>
            </w:pPr>
          </w:p>
        </w:tc>
        <w:tc>
          <w:tcPr>
            <w:tcW w:w="6113" w:type="dxa"/>
            <w:gridSpan w:val="2"/>
          </w:tcPr>
          <w:p w14:paraId="3B3C00D9" w14:textId="376744C5" w:rsidR="0014058F" w:rsidRDefault="0014058F" w:rsidP="0046287D">
            <w:pPr>
              <w:pStyle w:val="NoSpacing"/>
              <w:rPr>
                <w:b/>
                <w:bCs/>
                <w:sz w:val="52"/>
                <w:szCs w:val="52"/>
              </w:rPr>
            </w:pPr>
          </w:p>
        </w:tc>
      </w:tr>
      <w:tr w:rsidR="0014058F" w14:paraId="2321C2CF" w14:textId="77777777" w:rsidTr="00D62C7C">
        <w:trPr>
          <w:gridAfter w:val="1"/>
          <w:wAfter w:w="206" w:type="dxa"/>
          <w:trHeight w:val="690"/>
        </w:trPr>
        <w:tc>
          <w:tcPr>
            <w:tcW w:w="5309" w:type="dxa"/>
          </w:tcPr>
          <w:p w14:paraId="3AEF9279" w14:textId="49A7560D" w:rsidR="0014058F" w:rsidRDefault="0014058F" w:rsidP="0046287D">
            <w:pPr>
              <w:pStyle w:val="NoSpacing"/>
            </w:pPr>
            <w:r w:rsidRPr="00F76FC9">
              <w:rPr>
                <w:noProof/>
              </w:rPr>
              <w:drawing>
                <wp:anchor distT="0" distB="0" distL="114300" distR="114300" simplePos="0" relativeHeight="251645952" behindDoc="0" locked="0" layoutInCell="1" allowOverlap="1" wp14:anchorId="3B889766" wp14:editId="41036493">
                  <wp:simplePos x="0" y="0"/>
                  <wp:positionH relativeFrom="column">
                    <wp:posOffset>158314</wp:posOffset>
                  </wp:positionH>
                  <wp:positionV relativeFrom="paragraph">
                    <wp:posOffset>155006</wp:posOffset>
                  </wp:positionV>
                  <wp:extent cx="3091815" cy="2962112"/>
                  <wp:effectExtent l="57150" t="57150" r="89535" b="8636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666" cy="2965802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113" w:type="dxa"/>
            <w:gridSpan w:val="2"/>
          </w:tcPr>
          <w:p w14:paraId="13D31037" w14:textId="77777777" w:rsidR="0014058F" w:rsidRDefault="0014058F" w:rsidP="0046287D">
            <w:pPr>
              <w:pStyle w:val="NoSpacing"/>
              <w:rPr>
                <w:b/>
                <w:bCs/>
                <w:sz w:val="52"/>
                <w:szCs w:val="52"/>
              </w:rPr>
            </w:pPr>
            <w:r w:rsidRPr="00744046">
              <w:rPr>
                <w:b/>
                <w:bCs/>
                <w:sz w:val="52"/>
                <w:szCs w:val="52"/>
              </w:rPr>
              <w:t>CLUB SPONSORSHIP</w:t>
            </w:r>
          </w:p>
        </w:tc>
      </w:tr>
      <w:tr w:rsidR="0014058F" w14:paraId="39C1EAC7" w14:textId="10760BB8" w:rsidTr="00D62C7C">
        <w:trPr>
          <w:gridAfter w:val="1"/>
          <w:wAfter w:w="206" w:type="dxa"/>
          <w:trHeight w:val="9825"/>
        </w:trPr>
        <w:tc>
          <w:tcPr>
            <w:tcW w:w="5309" w:type="dxa"/>
          </w:tcPr>
          <w:p w14:paraId="30706DF6" w14:textId="1DB7E6EE" w:rsidR="0014058F" w:rsidRPr="00C36D8A" w:rsidRDefault="0014058F" w:rsidP="0046287D">
            <w:pPr>
              <w:pStyle w:val="NoSpacing"/>
            </w:pPr>
            <w:r>
              <w:rPr>
                <w:noProof/>
              </w:rPr>
              <w:drawing>
                <wp:anchor distT="0" distB="0" distL="114300" distR="114300" simplePos="0" relativeHeight="251644928" behindDoc="0" locked="0" layoutInCell="1" allowOverlap="1" wp14:anchorId="0708C0CE" wp14:editId="3DF2B7DD">
                  <wp:simplePos x="0" y="0"/>
                  <wp:positionH relativeFrom="column">
                    <wp:posOffset>1283970</wp:posOffset>
                  </wp:positionH>
                  <wp:positionV relativeFrom="page">
                    <wp:posOffset>6687820</wp:posOffset>
                  </wp:positionV>
                  <wp:extent cx="5082797" cy="1770902"/>
                  <wp:effectExtent l="76200" t="76200" r="118110" b="115570"/>
                  <wp:wrapNone/>
                  <wp:docPr id="237" name="Pictur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2797" cy="177090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00000">
              <w:rPr>
                <w:noProof/>
              </w:rPr>
              <w:pict w14:anchorId="6F7F1094"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_x0000_s2221" type="#_x0000_t61" style="position:absolute;left:0;text-align:left;margin-left:10.85pt;margin-top:412.95pt;width:247.1pt;height:97.4pt;z-index:251674624;mso-position-horizontal-relative:text;mso-position-vertical-relative:text" adj="10568,-9159" fillcolor="#92d050">
                  <v:stroke r:id="rId21" o:title="" color2="#92d050" filltype="pattern"/>
                  <v:shadow on="t" offset="3pt,3pt" offset2="2pt,2pt"/>
                  <v:textbox style="mso-next-textbox:#_x0000_s2221">
                    <w:txbxContent>
                      <w:p w14:paraId="71F1846D" w14:textId="6C933625" w:rsidR="0014058F" w:rsidRPr="00EB648B" w:rsidRDefault="0014058F" w:rsidP="00573D1A">
                        <w:pPr>
                          <w:rPr>
                            <w:b/>
                            <w:bCs/>
                            <w:i/>
                            <w:iCs/>
                            <w:caps/>
                            <w:color w:val="92D050"/>
                            <w:sz w:val="14"/>
                            <w:szCs w:val="12"/>
                          </w:rPr>
                        </w:pPr>
                        <w:r w:rsidRPr="001E5B75">
                          <w:rPr>
                            <w:b/>
                            <w:bCs/>
                            <w:i/>
                            <w:iCs/>
                            <w:caps/>
                            <w:color w:val="000000" w:themeColor="text1"/>
                            <w:sz w:val="16"/>
                            <w:szCs w:val="14"/>
                          </w:rPr>
                          <w:t>LAST SEASON, BRANDON HUFFMAN, National sports column writer WITH 24/7 Sport’s PERSONAlLY VISITED Triple Threats 7V7 TEAMS practice TO SCOUT</w:t>
                        </w:r>
                        <w:r>
                          <w:rPr>
                            <w:b/>
                            <w:bCs/>
                            <w:i/>
                            <w:iCs/>
                            <w:caps/>
                            <w:color w:val="000000" w:themeColor="text1"/>
                            <w:sz w:val="16"/>
                            <w:szCs w:val="14"/>
                          </w:rPr>
                          <w:t xml:space="preserve"> Players</w:t>
                        </w:r>
                        <w:r w:rsidRPr="001E5B75">
                          <w:rPr>
                            <w:b/>
                            <w:bCs/>
                            <w:i/>
                            <w:iCs/>
                            <w:caps/>
                            <w:color w:val="000000" w:themeColor="text1"/>
                            <w:sz w:val="16"/>
                            <w:szCs w:val="14"/>
                          </w:rPr>
                          <w:t xml:space="preserve"> AND DEVELOP RECRUITING PROFILES on individual– </w:t>
                        </w:r>
                        <w:r>
                          <w:rPr>
                            <w:b/>
                            <w:bCs/>
                            <w:i/>
                            <w:iCs/>
                            <w:caps/>
                            <w:color w:val="000000" w:themeColor="text1"/>
                            <w:sz w:val="16"/>
                            <w:szCs w:val="14"/>
                          </w:rPr>
                          <w:t xml:space="preserve">THis is the first time in idahos history this level of attnetion has been garnered for an idaho team, </w:t>
                        </w:r>
                        <w:r w:rsidRPr="001E5B75">
                          <w:rPr>
                            <w:b/>
                            <w:bCs/>
                            <w:i/>
                            <w:iCs/>
                            <w:caps/>
                            <w:color w:val="000000" w:themeColor="text1"/>
                            <w:sz w:val="16"/>
                            <w:szCs w:val="14"/>
                          </w:rPr>
                          <w:t>a major step forward for the student athletes and recruitment in the area.</w:t>
                        </w:r>
                        <w:r w:rsidRPr="001E5B75">
                          <w:rPr>
                            <w:b/>
                            <w:bCs/>
                            <w:i/>
                            <w:iCs/>
                            <w:caps/>
                            <w:color w:val="92D050"/>
                            <w:sz w:val="16"/>
                            <w:szCs w:val="14"/>
                          </w:rPr>
                          <w:t xml:space="preserve">Treasure </w:t>
                        </w:r>
                        <w:r w:rsidRPr="00EB648B">
                          <w:rPr>
                            <w:b/>
                            <w:bCs/>
                            <w:i/>
                            <w:iCs/>
                            <w:caps/>
                            <w:color w:val="92D050"/>
                            <w:sz w:val="14"/>
                            <w:szCs w:val="12"/>
                          </w:rPr>
                          <w:t>Valley talent</w:t>
                        </w:r>
                      </w:p>
                      <w:p w14:paraId="78ABED1B" w14:textId="77777777" w:rsidR="0014058F" w:rsidRPr="00EB648B" w:rsidRDefault="0014058F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  <o:callout v:ext="edit" minusx="t" minusy="t"/>
                </v:shape>
              </w:pict>
            </w:r>
            <w:r w:rsidR="00000000">
              <w:rPr>
                <w:noProof/>
              </w:rPr>
              <w:pict w14:anchorId="29D3C78B">
                <v:group id="Group 248" o:spid="_x0000_s2213" alt="Second page design objects" style="position:absolute;left:0;text-align:left;margin-left:29.9pt;margin-top:533.4pt;width:87.95pt;height:118.25pt;z-index:251670528;mso-position-horizontal-relative:text;mso-position-vertical-relative:text;mso-width-relative:margin;mso-height-relative:margin" coordorigin="-27391,-3204" coordsize="51088,71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">
                  <v:shape id="Hexagon 249" o:spid="_x0000_s2214" type="#_x0000_t9" style="position:absolute;left:-16256;top:30391;width:39953;height:344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" adj="4655" fillcolor="#92d050" stroked="f" strokeweight="1pt">
                    <v:fill opacity="32896f"/>
                  </v:shape>
                  <v:shape id="Hexagon 250" o:spid="_x0000_s2215" type="#_x0000_t9" style="position:absolute;left:-20393;top:33744;width:39947;height:344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" adj="4656" filled="f" strokecolor="#272727 [2749]" strokeweight="1pt"/>
                  <v:shape id="Hexagon 251" o:spid="_x0000_s2216" type="#_x0000_t9" style="position:absolute;left:-20309;top:169;width:26461;height:22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" adj="4655" fillcolor="#92d050" stroked="f" strokeweight="1pt">
                    <v:fill opacity="32896f"/>
                  </v:shape>
                  <v:shape id="Hexagon 252" o:spid="_x0000_s2217" type="#_x0000_t9" style="position:absolute;left:-27391;top:-3204;width:27145;height:233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" adj="4653" filled="f" strokecolor="black [3213]" strokeweight="1pt"/>
                  <w10:wrap type="square"/>
                </v:group>
              </w:pict>
            </w:r>
            <w:r>
              <w:rPr>
                <w:noProof/>
              </w:rPr>
              <w:drawing>
                <wp:anchor distT="0" distB="0" distL="114300" distR="114300" simplePos="0" relativeHeight="251646976" behindDoc="0" locked="0" layoutInCell="1" allowOverlap="1" wp14:anchorId="281CEB7A" wp14:editId="3A362A27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3046730</wp:posOffset>
                  </wp:positionV>
                  <wp:extent cx="3028950" cy="2037080"/>
                  <wp:effectExtent l="57150" t="57150" r="95250" b="96520"/>
                  <wp:wrapSquare wrapText="bothSides"/>
                  <wp:docPr id="223" name="Pictur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0" cy="2037080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76FC9">
              <w:t xml:space="preserve"> </w:t>
            </w:r>
          </w:p>
        </w:tc>
        <w:tc>
          <w:tcPr>
            <w:tcW w:w="6113" w:type="dxa"/>
            <w:gridSpan w:val="2"/>
          </w:tcPr>
          <w:p w14:paraId="328DCE60" w14:textId="13B8DF9D" w:rsidR="0014058F" w:rsidRPr="00AF14FB" w:rsidRDefault="0014058F" w:rsidP="0046287D">
            <w:pPr>
              <w:pStyle w:val="Heading2"/>
              <w:rPr>
                <w:b/>
                <w:bCs/>
                <w:color w:val="92D050"/>
                <w:sz w:val="24"/>
                <w:szCs w:val="22"/>
              </w:rPr>
            </w:pPr>
            <w:r w:rsidRPr="00AF14FB">
              <w:rPr>
                <w:b/>
                <w:bCs/>
                <w:color w:val="92D050"/>
                <w:sz w:val="24"/>
                <w:szCs w:val="22"/>
              </w:rPr>
              <w:t>How we RECOGNIZE OUR SUPPORTORS</w:t>
            </w:r>
          </w:p>
          <w:p w14:paraId="0533090D" w14:textId="2B633B95" w:rsidR="0014058F" w:rsidRPr="00183B56" w:rsidRDefault="0014058F" w:rsidP="0046287D">
            <w:pPr>
              <w:ind w:right="240"/>
              <w:rPr>
                <w:sz w:val="24"/>
                <w:szCs w:val="24"/>
              </w:rPr>
            </w:pPr>
            <w:r w:rsidRPr="00183B56">
              <w:rPr>
                <w:sz w:val="24"/>
                <w:szCs w:val="24"/>
              </w:rPr>
              <w:t xml:space="preserve">Our club 7v7 team (TRIPLE THREAT) travels across the country to compete in front of a national audience.  Sponsors are recognized as key supporters in any or </w:t>
            </w:r>
            <w:proofErr w:type="gramStart"/>
            <w:r w:rsidRPr="00183B56">
              <w:rPr>
                <w:sz w:val="24"/>
                <w:szCs w:val="24"/>
              </w:rPr>
              <w:t>all of</w:t>
            </w:r>
            <w:proofErr w:type="gramEnd"/>
            <w:r w:rsidRPr="00183B56">
              <w:rPr>
                <w:sz w:val="24"/>
                <w:szCs w:val="24"/>
              </w:rPr>
              <w:t xml:space="preserve"> the following ways:</w:t>
            </w:r>
          </w:p>
          <w:p w14:paraId="59F11E3B" w14:textId="000FB461" w:rsidR="0014058F" w:rsidRDefault="0014058F" w:rsidP="0046287D">
            <w:pPr>
              <w:pStyle w:val="ListParagraph"/>
              <w:numPr>
                <w:ilvl w:val="0"/>
                <w:numId w:val="4"/>
              </w:numPr>
              <w:rPr>
                <w:b/>
                <w:bCs/>
                <w:spacing w:val="20"/>
                <w:sz w:val="28"/>
                <w:szCs w:val="28"/>
              </w:rPr>
            </w:pPr>
            <w:r>
              <w:rPr>
                <w:b/>
                <w:bCs/>
                <w:spacing w:val="20"/>
                <w:sz w:val="28"/>
                <w:szCs w:val="28"/>
              </w:rPr>
              <w:t>Business logo on Jersey’s</w:t>
            </w:r>
          </w:p>
          <w:p w14:paraId="578EE9E8" w14:textId="2FB60B64" w:rsidR="0014058F" w:rsidRDefault="0014058F" w:rsidP="0046287D">
            <w:pPr>
              <w:pStyle w:val="ListParagraph"/>
              <w:numPr>
                <w:ilvl w:val="0"/>
                <w:numId w:val="4"/>
              </w:numPr>
              <w:rPr>
                <w:b/>
                <w:bCs/>
                <w:spacing w:val="20"/>
                <w:sz w:val="28"/>
                <w:szCs w:val="28"/>
              </w:rPr>
            </w:pPr>
            <w:r>
              <w:rPr>
                <w:b/>
                <w:bCs/>
                <w:spacing w:val="20"/>
                <w:sz w:val="28"/>
                <w:szCs w:val="28"/>
              </w:rPr>
              <w:t xml:space="preserve">Business logo on Helmet’s </w:t>
            </w:r>
          </w:p>
          <w:p w14:paraId="1119DFA1" w14:textId="4B0C73EC" w:rsidR="0014058F" w:rsidRDefault="0014058F" w:rsidP="0046287D">
            <w:pPr>
              <w:pStyle w:val="ListParagraph"/>
              <w:numPr>
                <w:ilvl w:val="0"/>
                <w:numId w:val="4"/>
              </w:numPr>
              <w:rPr>
                <w:b/>
                <w:bCs/>
                <w:spacing w:val="20"/>
                <w:sz w:val="28"/>
                <w:szCs w:val="28"/>
              </w:rPr>
            </w:pPr>
            <w:r>
              <w:rPr>
                <w:b/>
                <w:bCs/>
                <w:spacing w:val="20"/>
                <w:sz w:val="28"/>
                <w:szCs w:val="28"/>
              </w:rPr>
              <w:t xml:space="preserve">Business logo on Equipment </w:t>
            </w:r>
          </w:p>
          <w:p w14:paraId="2E2C2705" w14:textId="278878CE" w:rsidR="0014058F" w:rsidRPr="00DA4ACB" w:rsidRDefault="0014058F" w:rsidP="0046287D">
            <w:pPr>
              <w:pStyle w:val="ListParagraph"/>
              <w:numPr>
                <w:ilvl w:val="0"/>
                <w:numId w:val="4"/>
              </w:numPr>
              <w:rPr>
                <w:b/>
                <w:bCs/>
                <w:spacing w:val="20"/>
                <w:sz w:val="28"/>
                <w:szCs w:val="28"/>
              </w:rPr>
            </w:pPr>
            <w:r>
              <w:rPr>
                <w:b/>
                <w:bCs/>
                <w:spacing w:val="20"/>
                <w:sz w:val="28"/>
                <w:szCs w:val="28"/>
              </w:rPr>
              <w:t>Logo on w</w:t>
            </w:r>
            <w:r w:rsidRPr="00DA4ACB">
              <w:rPr>
                <w:b/>
                <w:bCs/>
                <w:spacing w:val="20"/>
                <w:sz w:val="28"/>
                <w:szCs w:val="28"/>
              </w:rPr>
              <w:t xml:space="preserve">ebsite </w:t>
            </w:r>
            <w:r>
              <w:rPr>
                <w:b/>
                <w:bCs/>
                <w:spacing w:val="20"/>
                <w:sz w:val="28"/>
                <w:szCs w:val="28"/>
              </w:rPr>
              <w:t>h</w:t>
            </w:r>
            <w:r w:rsidRPr="00DA4ACB">
              <w:rPr>
                <w:b/>
                <w:bCs/>
                <w:spacing w:val="20"/>
                <w:sz w:val="28"/>
                <w:szCs w:val="28"/>
              </w:rPr>
              <w:t xml:space="preserve">ome </w:t>
            </w:r>
            <w:r>
              <w:rPr>
                <w:b/>
                <w:bCs/>
                <w:spacing w:val="20"/>
                <w:sz w:val="28"/>
                <w:szCs w:val="28"/>
              </w:rPr>
              <w:t>p</w:t>
            </w:r>
            <w:r w:rsidRPr="00DA4ACB">
              <w:rPr>
                <w:b/>
                <w:bCs/>
                <w:spacing w:val="20"/>
                <w:sz w:val="28"/>
                <w:szCs w:val="28"/>
              </w:rPr>
              <w:t xml:space="preserve">age </w:t>
            </w:r>
          </w:p>
          <w:p w14:paraId="633CF57D" w14:textId="481ADF2D" w:rsidR="0014058F" w:rsidRPr="004B0017" w:rsidRDefault="0014058F" w:rsidP="0046287D">
            <w:pPr>
              <w:pStyle w:val="ListParagraph"/>
              <w:numPr>
                <w:ilvl w:val="0"/>
                <w:numId w:val="4"/>
              </w:numPr>
              <w:rPr>
                <w:b/>
                <w:bCs/>
                <w:spacing w:val="20"/>
                <w:sz w:val="28"/>
                <w:szCs w:val="28"/>
              </w:rPr>
            </w:pPr>
            <w:r w:rsidRPr="00DA4ACB">
              <w:rPr>
                <w:b/>
                <w:bCs/>
                <w:spacing w:val="20"/>
                <w:sz w:val="28"/>
                <w:szCs w:val="28"/>
              </w:rPr>
              <w:t xml:space="preserve">Social Media </w:t>
            </w:r>
            <w:r>
              <w:rPr>
                <w:b/>
                <w:bCs/>
                <w:spacing w:val="20"/>
                <w:sz w:val="28"/>
                <w:szCs w:val="28"/>
              </w:rPr>
              <w:t>Campaign</w:t>
            </w:r>
            <w:r w:rsidRPr="00DA4ACB">
              <w:rPr>
                <w:b/>
                <w:bCs/>
                <w:spacing w:val="20"/>
                <w:sz w:val="28"/>
                <w:szCs w:val="28"/>
              </w:rPr>
              <w:t xml:space="preserve"> </w:t>
            </w:r>
          </w:p>
          <w:p w14:paraId="34A2B845" w14:textId="30DCCA63" w:rsidR="0014058F" w:rsidRDefault="0014058F" w:rsidP="0046287D">
            <w:pPr>
              <w:pStyle w:val="ListParagraph"/>
              <w:numPr>
                <w:ilvl w:val="0"/>
                <w:numId w:val="4"/>
              </w:numPr>
              <w:rPr>
                <w:b/>
                <w:bCs/>
                <w:spacing w:val="20"/>
                <w:sz w:val="28"/>
                <w:szCs w:val="28"/>
              </w:rPr>
            </w:pPr>
            <w:r>
              <w:rPr>
                <w:b/>
                <w:bCs/>
                <w:spacing w:val="20"/>
                <w:sz w:val="28"/>
                <w:szCs w:val="28"/>
              </w:rPr>
              <w:t xml:space="preserve">Logo on </w:t>
            </w:r>
            <w:r w:rsidRPr="00DA4ACB">
              <w:rPr>
                <w:b/>
                <w:bCs/>
                <w:spacing w:val="20"/>
                <w:sz w:val="28"/>
                <w:szCs w:val="28"/>
              </w:rPr>
              <w:t>Print Material</w:t>
            </w:r>
          </w:p>
          <w:p w14:paraId="3010B8BA" w14:textId="1678D121" w:rsidR="0014058F" w:rsidRPr="00B4379E" w:rsidRDefault="0014058F" w:rsidP="0046287D">
            <w:pPr>
              <w:pStyle w:val="ListParagraph"/>
              <w:numPr>
                <w:ilvl w:val="0"/>
                <w:numId w:val="4"/>
              </w:numPr>
              <w:rPr>
                <w:b/>
                <w:bCs/>
                <w:spacing w:val="20"/>
                <w:sz w:val="28"/>
                <w:szCs w:val="28"/>
              </w:rPr>
            </w:pPr>
            <w:r w:rsidRPr="00DA4ACB">
              <w:rPr>
                <w:b/>
                <w:bCs/>
                <w:spacing w:val="20"/>
                <w:sz w:val="28"/>
                <w:szCs w:val="28"/>
              </w:rPr>
              <w:t>Letter of Recognition</w:t>
            </w:r>
            <w:r>
              <w:rPr>
                <w:noProof/>
              </w:rPr>
              <w:t xml:space="preserve"> </w:t>
            </w:r>
          </w:p>
          <w:p w14:paraId="15755942" w14:textId="0C068490" w:rsidR="0014058F" w:rsidRPr="00183B56" w:rsidRDefault="0014058F" w:rsidP="0046287D">
            <w:pPr>
              <w:ind w:right="240"/>
              <w:rPr>
                <w:sz w:val="24"/>
                <w:szCs w:val="24"/>
              </w:rPr>
            </w:pPr>
            <w:r w:rsidRPr="00183B56">
              <w:rPr>
                <w:sz w:val="24"/>
                <w:szCs w:val="24"/>
              </w:rPr>
              <w:t xml:space="preserve">In 2021, </w:t>
            </w:r>
            <w:r>
              <w:rPr>
                <w:sz w:val="24"/>
                <w:szCs w:val="24"/>
              </w:rPr>
              <w:t xml:space="preserve">our premiere senior </w:t>
            </w:r>
            <w:r w:rsidRPr="00183B56">
              <w:rPr>
                <w:sz w:val="24"/>
                <w:szCs w:val="24"/>
              </w:rPr>
              <w:t>team was visible to over 2.8 million viewers as the boys took 2</w:t>
            </w:r>
            <w:r w:rsidRPr="00183B56">
              <w:rPr>
                <w:sz w:val="24"/>
                <w:szCs w:val="24"/>
                <w:vertAlign w:val="superscript"/>
              </w:rPr>
              <w:t>nd</w:t>
            </w:r>
            <w:r w:rsidRPr="00183B56">
              <w:rPr>
                <w:sz w:val="24"/>
                <w:szCs w:val="24"/>
              </w:rPr>
              <w:t xml:space="preserve"> place at </w:t>
            </w:r>
            <w:r>
              <w:rPr>
                <w:sz w:val="24"/>
                <w:szCs w:val="24"/>
              </w:rPr>
              <w:t xml:space="preserve">the </w:t>
            </w:r>
            <w:r w:rsidRPr="00183B56">
              <w:rPr>
                <w:sz w:val="24"/>
                <w:szCs w:val="24"/>
              </w:rPr>
              <w:t>nationally ranked “Pylons”</w:t>
            </w:r>
            <w:r>
              <w:rPr>
                <w:sz w:val="24"/>
                <w:szCs w:val="24"/>
              </w:rPr>
              <w:t xml:space="preserve"> </w:t>
            </w:r>
            <w:r w:rsidRPr="00183B56">
              <w:rPr>
                <w:sz w:val="24"/>
                <w:szCs w:val="24"/>
              </w:rPr>
              <w:t xml:space="preserve">tournament.   The team has several players with college scholarship offers </w:t>
            </w:r>
            <w:r>
              <w:rPr>
                <w:sz w:val="24"/>
                <w:szCs w:val="24"/>
              </w:rPr>
              <w:t xml:space="preserve">and college visits </w:t>
            </w:r>
            <w:r w:rsidRPr="00183B56">
              <w:rPr>
                <w:sz w:val="24"/>
                <w:szCs w:val="24"/>
              </w:rPr>
              <w:t xml:space="preserve">to play collegiate football.  </w:t>
            </w:r>
            <w:r>
              <w:rPr>
                <w:sz w:val="24"/>
                <w:szCs w:val="24"/>
              </w:rPr>
              <w:t>Sponsor a team or the entire club and join us as we compete on the road</w:t>
            </w:r>
            <w:r w:rsidRPr="00183B56">
              <w:rPr>
                <w:sz w:val="24"/>
                <w:szCs w:val="24"/>
              </w:rPr>
              <w:t>:</w:t>
            </w:r>
          </w:p>
          <w:p w14:paraId="14B2C838" w14:textId="0FDA0106" w:rsidR="0014058F" w:rsidRPr="00550434" w:rsidRDefault="0014058F" w:rsidP="0046287D">
            <w:pPr>
              <w:pStyle w:val="ListParagraph"/>
              <w:numPr>
                <w:ilvl w:val="0"/>
                <w:numId w:val="4"/>
              </w:numPr>
              <w:spacing w:line="360" w:lineRule="auto"/>
              <w:ind w:left="339"/>
              <w:rPr>
                <w:b/>
                <w:bCs/>
                <w:spacing w:val="20"/>
                <w:sz w:val="36"/>
                <w:szCs w:val="36"/>
              </w:rPr>
            </w:pPr>
            <w:r w:rsidRPr="00550434">
              <w:rPr>
                <w:b/>
                <w:bCs/>
                <w:spacing w:val="20"/>
                <w:sz w:val="36"/>
                <w:szCs w:val="36"/>
              </w:rPr>
              <w:t xml:space="preserve">TEAM SPONSORSHIP| $6000 </w:t>
            </w:r>
          </w:p>
          <w:p w14:paraId="576F1813" w14:textId="1620E4E6" w:rsidR="0014058F" w:rsidRPr="00550434" w:rsidRDefault="0014058F" w:rsidP="0046287D">
            <w:pPr>
              <w:pStyle w:val="ListParagraph"/>
              <w:numPr>
                <w:ilvl w:val="0"/>
                <w:numId w:val="4"/>
              </w:numPr>
              <w:spacing w:line="360" w:lineRule="auto"/>
              <w:ind w:left="339"/>
              <w:rPr>
                <w:b/>
                <w:bCs/>
                <w:spacing w:val="20"/>
                <w:sz w:val="36"/>
                <w:szCs w:val="36"/>
              </w:rPr>
            </w:pPr>
            <w:r w:rsidRPr="00550434">
              <w:rPr>
                <w:b/>
                <w:bCs/>
                <w:spacing w:val="20"/>
                <w:sz w:val="36"/>
                <w:szCs w:val="36"/>
              </w:rPr>
              <w:t xml:space="preserve">CLUB SPONSORSHIP | $25,000 </w:t>
            </w:r>
          </w:p>
          <w:tbl>
            <w:tblPr>
              <w:tblStyle w:val="TableGrid"/>
              <w:tblW w:w="5643" w:type="dxa"/>
              <w:tblInd w:w="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493"/>
              <w:gridCol w:w="3150"/>
            </w:tblGrid>
            <w:tr w:rsidR="0014058F" w14:paraId="3DB0F9A9" w14:textId="1BDAC880" w:rsidTr="00550434">
              <w:trPr>
                <w:trHeight w:val="134"/>
              </w:trPr>
              <w:tc>
                <w:tcPr>
                  <w:tcW w:w="2209" w:type="pct"/>
                </w:tcPr>
                <w:p w14:paraId="0CE16373" w14:textId="4921EFC3" w:rsidR="0014058F" w:rsidRDefault="0014058F" w:rsidP="0078322D">
                  <w:pPr>
                    <w:pStyle w:val="ListParagraph"/>
                    <w:framePr w:hSpace="180" w:wrap="around" w:vAnchor="text" w:hAnchor="text" w:y="1"/>
                    <w:tabs>
                      <w:tab w:val="left" w:pos="269"/>
                    </w:tabs>
                    <w:ind w:left="0"/>
                    <w:suppressOverlap/>
                    <w:rPr>
                      <w:b/>
                      <w:bCs/>
                      <w:spacing w:val="20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pacing w:val="20"/>
                      <w:sz w:val="22"/>
                      <w:szCs w:val="22"/>
                    </w:rPr>
                    <w:t xml:space="preserve">Players will receive: </w:t>
                  </w:r>
                </w:p>
              </w:tc>
              <w:tc>
                <w:tcPr>
                  <w:tcW w:w="2791" w:type="pct"/>
                </w:tcPr>
                <w:p w14:paraId="6B6545D9" w14:textId="0444ED67" w:rsidR="0014058F" w:rsidRDefault="0014058F" w:rsidP="0078322D">
                  <w:pPr>
                    <w:pStyle w:val="ListParagraph"/>
                    <w:framePr w:hSpace="180" w:wrap="around" w:vAnchor="text" w:hAnchor="text" w:y="1"/>
                    <w:tabs>
                      <w:tab w:val="left" w:pos="258"/>
                    </w:tabs>
                    <w:ind w:left="0"/>
                    <w:suppressOverlap/>
                    <w:jc w:val="left"/>
                    <w:rPr>
                      <w:b/>
                      <w:bCs/>
                      <w:spacing w:val="20"/>
                      <w:sz w:val="22"/>
                      <w:szCs w:val="22"/>
                    </w:rPr>
                  </w:pPr>
                </w:p>
              </w:tc>
            </w:tr>
            <w:tr w:rsidR="0014058F" w14:paraId="291288CC" w14:textId="504B0E95" w:rsidTr="00550434">
              <w:trPr>
                <w:trHeight w:val="134"/>
              </w:trPr>
              <w:tc>
                <w:tcPr>
                  <w:tcW w:w="2209" w:type="pct"/>
                </w:tcPr>
                <w:p w14:paraId="3EF3C67D" w14:textId="122EE3AB" w:rsidR="0014058F" w:rsidRPr="00D62C7C" w:rsidRDefault="0014058F" w:rsidP="0078322D">
                  <w:pPr>
                    <w:pStyle w:val="ListParagraph"/>
                    <w:framePr w:hSpace="180" w:wrap="around" w:vAnchor="text" w:hAnchor="text" w:y="1"/>
                    <w:numPr>
                      <w:ilvl w:val="0"/>
                      <w:numId w:val="4"/>
                    </w:numPr>
                    <w:tabs>
                      <w:tab w:val="left" w:pos="269"/>
                    </w:tabs>
                    <w:ind w:left="0" w:firstLine="0"/>
                    <w:suppressOverlap/>
                    <w:rPr>
                      <w:b/>
                      <w:bCs/>
                      <w:spacing w:val="20"/>
                      <w:sz w:val="22"/>
                      <w:szCs w:val="22"/>
                    </w:rPr>
                  </w:pPr>
                  <w:r w:rsidRPr="00D62C7C">
                    <w:rPr>
                      <w:b/>
                      <w:bCs/>
                      <w:spacing w:val="20"/>
                      <w:sz w:val="22"/>
                      <w:szCs w:val="22"/>
                    </w:rPr>
                    <w:t>Equip. Bag</w:t>
                  </w:r>
                </w:p>
              </w:tc>
              <w:tc>
                <w:tcPr>
                  <w:tcW w:w="2791" w:type="pct"/>
                </w:tcPr>
                <w:p w14:paraId="498DF9D9" w14:textId="61B141DF" w:rsidR="0014058F" w:rsidRPr="00D62C7C" w:rsidRDefault="0014058F" w:rsidP="0078322D">
                  <w:pPr>
                    <w:pStyle w:val="ListParagraph"/>
                    <w:framePr w:hSpace="180" w:wrap="around" w:vAnchor="text" w:hAnchor="text" w:y="1"/>
                    <w:numPr>
                      <w:ilvl w:val="0"/>
                      <w:numId w:val="4"/>
                    </w:numPr>
                    <w:tabs>
                      <w:tab w:val="left" w:pos="271"/>
                    </w:tabs>
                    <w:ind w:left="0" w:firstLine="0"/>
                    <w:suppressOverlap/>
                    <w:rPr>
                      <w:b/>
                      <w:bCs/>
                      <w:spacing w:val="20"/>
                      <w:sz w:val="22"/>
                      <w:szCs w:val="22"/>
                    </w:rPr>
                  </w:pPr>
                  <w:r w:rsidRPr="00D62C7C">
                    <w:rPr>
                      <w:b/>
                      <w:bCs/>
                      <w:spacing w:val="20"/>
                      <w:sz w:val="22"/>
                      <w:szCs w:val="22"/>
                    </w:rPr>
                    <w:t xml:space="preserve">Tournament Entry </w:t>
                  </w:r>
                </w:p>
              </w:tc>
            </w:tr>
            <w:tr w:rsidR="0014058F" w14:paraId="3BE2FADB" w14:textId="17BA1DF2" w:rsidTr="00550434">
              <w:trPr>
                <w:trHeight w:val="75"/>
              </w:trPr>
              <w:tc>
                <w:tcPr>
                  <w:tcW w:w="2209" w:type="pct"/>
                </w:tcPr>
                <w:p w14:paraId="4D5E7608" w14:textId="6B3867E7" w:rsidR="0014058F" w:rsidRPr="00D62C7C" w:rsidRDefault="0014058F" w:rsidP="0078322D">
                  <w:pPr>
                    <w:pStyle w:val="ListParagraph"/>
                    <w:framePr w:hSpace="180" w:wrap="around" w:vAnchor="text" w:hAnchor="text" w:y="1"/>
                    <w:numPr>
                      <w:ilvl w:val="0"/>
                      <w:numId w:val="4"/>
                    </w:numPr>
                    <w:tabs>
                      <w:tab w:val="left" w:pos="231"/>
                    </w:tabs>
                    <w:ind w:left="0" w:firstLine="0"/>
                    <w:suppressOverlap/>
                    <w:rPr>
                      <w:b/>
                      <w:bCs/>
                      <w:spacing w:val="20"/>
                      <w:sz w:val="22"/>
                      <w:szCs w:val="22"/>
                    </w:rPr>
                  </w:pPr>
                  <w:r w:rsidRPr="00D62C7C">
                    <w:rPr>
                      <w:b/>
                      <w:bCs/>
                      <w:spacing w:val="20"/>
                      <w:sz w:val="22"/>
                      <w:szCs w:val="22"/>
                    </w:rPr>
                    <w:t xml:space="preserve">Social Media </w:t>
                  </w:r>
                </w:p>
              </w:tc>
              <w:tc>
                <w:tcPr>
                  <w:tcW w:w="2791" w:type="pct"/>
                </w:tcPr>
                <w:p w14:paraId="0E05E91E" w14:textId="77D70F23" w:rsidR="0014058F" w:rsidRPr="00D62C7C" w:rsidRDefault="0014058F" w:rsidP="0078322D">
                  <w:pPr>
                    <w:pStyle w:val="ListParagraph"/>
                    <w:framePr w:hSpace="180" w:wrap="around" w:vAnchor="text" w:hAnchor="text" w:y="1"/>
                    <w:numPr>
                      <w:ilvl w:val="0"/>
                      <w:numId w:val="4"/>
                    </w:numPr>
                    <w:tabs>
                      <w:tab w:val="left" w:pos="271"/>
                    </w:tabs>
                    <w:ind w:left="0" w:firstLine="0"/>
                    <w:suppressOverlap/>
                    <w:rPr>
                      <w:b/>
                      <w:bCs/>
                      <w:spacing w:val="20"/>
                      <w:sz w:val="22"/>
                      <w:szCs w:val="22"/>
                    </w:rPr>
                  </w:pPr>
                  <w:r w:rsidRPr="00D62C7C">
                    <w:rPr>
                      <w:b/>
                      <w:bCs/>
                      <w:spacing w:val="20"/>
                      <w:sz w:val="22"/>
                      <w:szCs w:val="22"/>
                    </w:rPr>
                    <w:t>Reduced Travel Expense</w:t>
                  </w:r>
                </w:p>
              </w:tc>
            </w:tr>
            <w:tr w:rsidR="0014058F" w14:paraId="685B38ED" w14:textId="7015C016" w:rsidTr="00550434">
              <w:trPr>
                <w:trHeight w:val="134"/>
              </w:trPr>
              <w:tc>
                <w:tcPr>
                  <w:tcW w:w="2209" w:type="pct"/>
                </w:tcPr>
                <w:p w14:paraId="0093CEED" w14:textId="1994A416" w:rsidR="0014058F" w:rsidRPr="00D62C7C" w:rsidRDefault="0014058F" w:rsidP="0078322D">
                  <w:pPr>
                    <w:pStyle w:val="ListParagraph"/>
                    <w:framePr w:hSpace="180" w:wrap="around" w:vAnchor="text" w:hAnchor="text" w:y="1"/>
                    <w:numPr>
                      <w:ilvl w:val="0"/>
                      <w:numId w:val="4"/>
                    </w:numPr>
                    <w:tabs>
                      <w:tab w:val="left" w:pos="269"/>
                    </w:tabs>
                    <w:ind w:left="0" w:firstLine="0"/>
                    <w:suppressOverlap/>
                    <w:rPr>
                      <w:b/>
                      <w:bCs/>
                      <w:spacing w:val="20"/>
                      <w:sz w:val="22"/>
                      <w:szCs w:val="22"/>
                    </w:rPr>
                  </w:pPr>
                  <w:r w:rsidRPr="00D62C7C">
                    <w:rPr>
                      <w:b/>
                      <w:bCs/>
                      <w:spacing w:val="20"/>
                      <w:sz w:val="22"/>
                      <w:szCs w:val="22"/>
                    </w:rPr>
                    <w:t>Helmets</w:t>
                  </w:r>
                </w:p>
              </w:tc>
              <w:tc>
                <w:tcPr>
                  <w:tcW w:w="2791" w:type="pct"/>
                </w:tcPr>
                <w:p w14:paraId="4176099A" w14:textId="41D4D3FA" w:rsidR="0014058F" w:rsidRPr="00D62C7C" w:rsidRDefault="0014058F" w:rsidP="0078322D">
                  <w:pPr>
                    <w:pStyle w:val="ListParagraph"/>
                    <w:framePr w:hSpace="180" w:wrap="around" w:vAnchor="text" w:hAnchor="text" w:y="1"/>
                    <w:numPr>
                      <w:ilvl w:val="0"/>
                      <w:numId w:val="4"/>
                    </w:numPr>
                    <w:tabs>
                      <w:tab w:val="left" w:pos="271"/>
                    </w:tabs>
                    <w:ind w:left="0" w:firstLine="0"/>
                    <w:suppressOverlap/>
                    <w:rPr>
                      <w:b/>
                      <w:bCs/>
                      <w:spacing w:val="20"/>
                      <w:sz w:val="22"/>
                      <w:szCs w:val="22"/>
                    </w:rPr>
                  </w:pPr>
                  <w:r w:rsidRPr="00D62C7C">
                    <w:rPr>
                      <w:b/>
                      <w:bCs/>
                      <w:spacing w:val="20"/>
                      <w:sz w:val="22"/>
                      <w:szCs w:val="22"/>
                    </w:rPr>
                    <w:t xml:space="preserve">Local Tournament  </w:t>
                  </w:r>
                </w:p>
              </w:tc>
            </w:tr>
            <w:tr w:rsidR="0014058F" w14:paraId="0167A8C2" w14:textId="2A441589" w:rsidTr="00550434">
              <w:trPr>
                <w:trHeight w:val="134"/>
              </w:trPr>
              <w:tc>
                <w:tcPr>
                  <w:tcW w:w="2209" w:type="pct"/>
                </w:tcPr>
                <w:p w14:paraId="286B20DE" w14:textId="2A08397D" w:rsidR="0014058F" w:rsidRPr="00D62C7C" w:rsidRDefault="0014058F" w:rsidP="0078322D">
                  <w:pPr>
                    <w:pStyle w:val="ListParagraph"/>
                    <w:framePr w:hSpace="180" w:wrap="around" w:vAnchor="text" w:hAnchor="text" w:y="1"/>
                    <w:numPr>
                      <w:ilvl w:val="0"/>
                      <w:numId w:val="4"/>
                    </w:numPr>
                    <w:tabs>
                      <w:tab w:val="left" w:pos="269"/>
                    </w:tabs>
                    <w:ind w:left="0" w:firstLine="0"/>
                    <w:suppressOverlap/>
                    <w:rPr>
                      <w:b/>
                      <w:bCs/>
                      <w:spacing w:val="20"/>
                      <w:sz w:val="22"/>
                      <w:szCs w:val="22"/>
                    </w:rPr>
                  </w:pPr>
                  <w:r w:rsidRPr="00D62C7C">
                    <w:rPr>
                      <w:b/>
                      <w:bCs/>
                      <w:spacing w:val="20"/>
                      <w:sz w:val="22"/>
                      <w:szCs w:val="22"/>
                    </w:rPr>
                    <w:t>Jersey Top</w:t>
                  </w:r>
                </w:p>
              </w:tc>
              <w:tc>
                <w:tcPr>
                  <w:tcW w:w="2791" w:type="pct"/>
                </w:tcPr>
                <w:p w14:paraId="30D89F65" w14:textId="7CA2D89D" w:rsidR="0014058F" w:rsidRPr="00D62C7C" w:rsidRDefault="0014058F" w:rsidP="0078322D">
                  <w:pPr>
                    <w:pStyle w:val="ListParagraph"/>
                    <w:framePr w:hSpace="180" w:wrap="around" w:vAnchor="text" w:hAnchor="text" w:y="1"/>
                    <w:numPr>
                      <w:ilvl w:val="0"/>
                      <w:numId w:val="4"/>
                    </w:numPr>
                    <w:tabs>
                      <w:tab w:val="left" w:pos="271"/>
                    </w:tabs>
                    <w:ind w:left="251" w:hanging="251"/>
                    <w:suppressOverlap/>
                    <w:rPr>
                      <w:b/>
                      <w:bCs/>
                      <w:spacing w:val="20"/>
                      <w:sz w:val="22"/>
                      <w:szCs w:val="22"/>
                    </w:rPr>
                  </w:pPr>
                  <w:r w:rsidRPr="00D62C7C">
                    <w:rPr>
                      <w:b/>
                      <w:bCs/>
                      <w:spacing w:val="20"/>
                      <w:sz w:val="22"/>
                      <w:szCs w:val="22"/>
                    </w:rPr>
                    <w:t>Uniform Bottom</w:t>
                  </w:r>
                </w:p>
              </w:tc>
            </w:tr>
            <w:tr w:rsidR="0014058F" w14:paraId="2331FDCE" w14:textId="08E2095F" w:rsidTr="00550434">
              <w:trPr>
                <w:trHeight w:val="127"/>
              </w:trPr>
              <w:tc>
                <w:tcPr>
                  <w:tcW w:w="2209" w:type="pct"/>
                </w:tcPr>
                <w:p w14:paraId="3580052F" w14:textId="35D0316C" w:rsidR="0014058F" w:rsidRPr="00D62C7C" w:rsidRDefault="0014058F" w:rsidP="0078322D">
                  <w:pPr>
                    <w:pStyle w:val="ListParagraph"/>
                    <w:framePr w:hSpace="180" w:wrap="around" w:vAnchor="text" w:hAnchor="text" w:y="1"/>
                    <w:numPr>
                      <w:ilvl w:val="0"/>
                      <w:numId w:val="4"/>
                    </w:numPr>
                    <w:tabs>
                      <w:tab w:val="left" w:pos="269"/>
                    </w:tabs>
                    <w:ind w:left="0" w:firstLine="0"/>
                    <w:suppressOverlap/>
                    <w:rPr>
                      <w:b/>
                      <w:bCs/>
                      <w:spacing w:val="20"/>
                      <w:sz w:val="22"/>
                      <w:szCs w:val="22"/>
                    </w:rPr>
                  </w:pPr>
                  <w:r w:rsidRPr="00D62C7C">
                    <w:rPr>
                      <w:b/>
                      <w:bCs/>
                      <w:spacing w:val="20"/>
                      <w:sz w:val="22"/>
                      <w:szCs w:val="22"/>
                    </w:rPr>
                    <w:t>Swag</w:t>
                  </w:r>
                </w:p>
              </w:tc>
              <w:tc>
                <w:tcPr>
                  <w:tcW w:w="2791" w:type="pct"/>
                </w:tcPr>
                <w:p w14:paraId="0B53A6C8" w14:textId="4CD81E90" w:rsidR="0014058F" w:rsidRPr="00D62C7C" w:rsidRDefault="00000000" w:rsidP="0078322D">
                  <w:pPr>
                    <w:pStyle w:val="ListParagraph"/>
                    <w:framePr w:hSpace="180" w:wrap="around" w:vAnchor="text" w:hAnchor="text" w:y="1"/>
                    <w:numPr>
                      <w:ilvl w:val="0"/>
                      <w:numId w:val="4"/>
                    </w:numPr>
                    <w:tabs>
                      <w:tab w:val="left" w:pos="271"/>
                    </w:tabs>
                    <w:ind w:left="251" w:hanging="251"/>
                    <w:suppressOverlap/>
                    <w:rPr>
                      <w:b/>
                      <w:bCs/>
                      <w:spacing w:val="20"/>
                      <w:sz w:val="22"/>
                      <w:szCs w:val="22"/>
                    </w:rPr>
                  </w:pPr>
                  <w:r w:rsidRPr="00D62C7C">
                    <w:rPr>
                      <w:b/>
                      <w:bCs/>
                      <w:noProof/>
                    </w:rPr>
                    <w:pict w14:anchorId="2D807B13">
                      <v:shape id="Hexagon 253" o:spid="_x0000_s2222" type="#_x0000_t9" style="position:absolute;left:0;text-align:left;margin-left:97.85pt;margin-top:6pt;width:77.75pt;height:66.4pt;z-index:25167564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" adj="4611" fillcolor="#92d050" stroked="f" strokeweight="1pt">
                        <v:fill opacity="32896f"/>
                      </v:shape>
                    </w:pict>
                  </w:r>
                  <w:r w:rsidR="0014058F" w:rsidRPr="00D62C7C">
                    <w:rPr>
                      <w:b/>
                      <w:bCs/>
                      <w:spacing w:val="20"/>
                      <w:sz w:val="22"/>
                      <w:szCs w:val="22"/>
                    </w:rPr>
                    <w:t xml:space="preserve">Etc. </w:t>
                  </w:r>
                </w:p>
              </w:tc>
            </w:tr>
          </w:tbl>
          <w:p w14:paraId="643754ED" w14:textId="0B53823C" w:rsidR="0014058F" w:rsidRPr="006016BD" w:rsidRDefault="00000000" w:rsidP="0046287D">
            <w:pPr>
              <w:pStyle w:val="NoSpacing"/>
              <w:jc w:val="left"/>
              <w:rPr>
                <w:b/>
                <w:bCs/>
              </w:rPr>
            </w:pPr>
            <w:r>
              <w:rPr>
                <w:noProof/>
              </w:rPr>
              <w:pict w14:anchorId="1166ECF1">
                <v:shape id="Hexagon 33" o:spid="_x0000_s2223" type="#_x0000_t9" style="position:absolute;margin-left:213.9pt;margin-top:3.05pt;width:80.95pt;height:66.1pt;z-index:25167667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" adj="4408" filled="f" strokecolor="windowText" strokeweight="1pt"/>
              </w:pict>
            </w:r>
            <w:r>
              <w:rPr>
                <w:noProof/>
              </w:rPr>
              <w:pict w14:anchorId="4D648F2C">
                <v:shapetype id="_x0000_t12" coordsize="21600,21600" o:spt="12" path="m10800,l8280,8259,,8259r6720,5146l4200,21600r6600,-5019l17400,21600,14880,13405,21600,8259r-8280,xe">
                  <v:stroke joinstyle="miter"/>
                  <v:path gradientshapeok="t" o:connecttype="custom" o:connectlocs="10800,0;0,8259;4200,21600;17400,21600;21600,8259" textboxrect="6720,8259,14880,15628"/>
                </v:shapetype>
                <v:shape id="Text Box 41" o:spid="_x0000_s2220" type="#_x0000_t12" style="position:absolute;margin-left:11.75pt;margin-top:20.45pt;width:156.9pt;height:140.3pt;z-index:251673600;visibility:visible;mso-wrap-distance-left:9pt;mso-wrap-distance-top:0;mso-wrap-distance-right:9pt;mso-wrap-distance-bottom:0;mso-position-horizontal-relative:text;mso-position-vertical-relative:text;mso-width-relative:margin;mso-height-relative:margin;v-text-anchor:top" fillcolor="#92d050" strokeweight=".5pt">
                  <v:fill color2="fill lighten(51)" focusposition=".5,.5" focussize="" method="linear sigma" focus="100%" type="gradientRadial"/>
                  <v:stroke r:id="rId23" o:title="" filltype="pattern"/>
                  <v:textbox style="mso-next-textbox:#Text Box 41">
                    <w:txbxContent>
                      <w:p w14:paraId="156A8CAE" w14:textId="2176190E" w:rsidR="0014058F" w:rsidRPr="00550434" w:rsidRDefault="0014058F" w:rsidP="00A41EC3">
                        <w:pPr>
                          <w:jc w:val="center"/>
                          <w:rPr>
                            <w:b/>
                            <w:bCs/>
                            <w:i/>
                            <w:iCs/>
                            <w:sz w:val="32"/>
                            <w:szCs w:val="32"/>
                          </w:rPr>
                        </w:pPr>
                        <w:r w:rsidRPr="00550434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2.8 million views on YouTube 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 w14:anchorId="441A7DB4">
                <v:shape id="Hexagon 255" o:spid="_x0000_s2219" type="#_x0000_t9" style="position:absolute;margin-left:168.65pt;margin-top:118.9pt;width:55.65pt;height:41.85pt;z-index:2516725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" adj="4063" filled="f" strokecolor="windowText" strokeweight="1pt"/>
              </w:pict>
            </w:r>
            <w:r>
              <w:rPr>
                <w:noProof/>
              </w:rPr>
              <w:pict w14:anchorId="7B9D9203">
                <v:shape id="Hexagon 254" o:spid="_x0000_s2218" type="#_x0000_t9" style="position:absolute;margin-left:173.8pt;margin-top:111.05pt;width:54.25pt;height:40.85pt;z-index:2516715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" adj="4063" fillcolor="#92d050" stroked="f" strokeweight="1pt">
                  <v:fill opacity="32896f"/>
                </v:shape>
              </w:pict>
            </w:r>
          </w:p>
        </w:tc>
      </w:tr>
      <w:tr w:rsidR="0014058F" w14:paraId="117E9841" w14:textId="5C2003AD" w:rsidTr="00D62C7C">
        <w:trPr>
          <w:gridAfter w:val="1"/>
          <w:wAfter w:w="206" w:type="dxa"/>
          <w:trHeight w:val="1340"/>
        </w:trPr>
        <w:tc>
          <w:tcPr>
            <w:tcW w:w="11422" w:type="dxa"/>
            <w:gridSpan w:val="3"/>
          </w:tcPr>
          <w:p w14:paraId="5AD3FC30" w14:textId="68D53152" w:rsidR="0014058F" w:rsidRPr="00AF14FB" w:rsidRDefault="0014058F" w:rsidP="0046287D">
            <w:pPr>
              <w:pStyle w:val="NoSpacing"/>
              <w:jc w:val="left"/>
              <w:rPr>
                <w:b/>
                <w:bCs/>
                <w:color w:val="92D050"/>
                <w:sz w:val="24"/>
                <w:szCs w:val="22"/>
              </w:rPr>
            </w:pPr>
          </w:p>
        </w:tc>
      </w:tr>
      <w:tr w:rsidR="0014058F" w:rsidRPr="00682EC8" w14:paraId="133BBC9D" w14:textId="49813F76" w:rsidTr="00D62C7C">
        <w:trPr>
          <w:gridAfter w:val="1"/>
          <w:wAfter w:w="206" w:type="dxa"/>
          <w:cantSplit/>
          <w:trHeight w:val="611"/>
        </w:trPr>
        <w:tc>
          <w:tcPr>
            <w:tcW w:w="5309" w:type="dxa"/>
            <w:vMerge w:val="restart"/>
          </w:tcPr>
          <w:p w14:paraId="0A47ED0D" w14:textId="2682E6BF" w:rsidR="0014058F" w:rsidRDefault="0014058F" w:rsidP="0046287D">
            <w:r>
              <w:rPr>
                <w:noProof/>
              </w:rPr>
              <w:drawing>
                <wp:anchor distT="0" distB="0" distL="114300" distR="114300" simplePos="0" relativeHeight="251653120" behindDoc="0" locked="1" layoutInCell="1" allowOverlap="1" wp14:anchorId="1CC3A34C" wp14:editId="2B79346A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-24765</wp:posOffset>
                  </wp:positionV>
                  <wp:extent cx="3051810" cy="2830195"/>
                  <wp:effectExtent l="76200" t="76200" r="110490" b="122555"/>
                  <wp:wrapNone/>
                  <wp:docPr id="263" name="Pictur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1810" cy="283019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45DC3C6" w14:textId="23B70B38" w:rsidR="0014058F" w:rsidRDefault="0014058F" w:rsidP="0046287D">
            <w:pPr>
              <w:pStyle w:val="Image"/>
              <w:ind w:right="-300"/>
            </w:pPr>
          </w:p>
          <w:p w14:paraId="1C2C3150" w14:textId="0F275061" w:rsidR="0014058F" w:rsidRDefault="0014058F" w:rsidP="0046287D">
            <w:r>
              <w:br w:type="page"/>
            </w:r>
          </w:p>
          <w:p w14:paraId="0E79D32E" w14:textId="0A04AD42" w:rsidR="0014058F" w:rsidRPr="00682EC8" w:rsidRDefault="0014058F" w:rsidP="0046287D">
            <w:pPr>
              <w:pStyle w:val="NoSpacing"/>
              <w:rPr>
                <w:sz w:val="8"/>
              </w:rPr>
            </w:pPr>
          </w:p>
        </w:tc>
        <w:tc>
          <w:tcPr>
            <w:tcW w:w="6113" w:type="dxa"/>
            <w:gridSpan w:val="2"/>
          </w:tcPr>
          <w:p w14:paraId="72A73225" w14:textId="336AA1AC" w:rsidR="0014058F" w:rsidRPr="003D4087" w:rsidRDefault="0014058F" w:rsidP="0046287D">
            <w:pPr>
              <w:spacing w:line="240" w:lineRule="auto"/>
              <w:rPr>
                <w:sz w:val="56"/>
                <w:szCs w:val="56"/>
              </w:rPr>
            </w:pPr>
            <w:r>
              <w:rPr>
                <w:b/>
                <w:bCs/>
                <w:sz w:val="56"/>
                <w:szCs w:val="56"/>
              </w:rPr>
              <w:t xml:space="preserve">TOURNAMENT </w:t>
            </w:r>
            <w:r w:rsidRPr="003D4087">
              <w:rPr>
                <w:b/>
                <w:bCs/>
                <w:sz w:val="56"/>
                <w:szCs w:val="56"/>
              </w:rPr>
              <w:t xml:space="preserve">SPONSOR </w:t>
            </w:r>
          </w:p>
        </w:tc>
      </w:tr>
      <w:tr w:rsidR="0014058F" w:rsidRPr="00682EC8" w14:paraId="6575EE45" w14:textId="02D743B0" w:rsidTr="00D62C7C">
        <w:trPr>
          <w:gridAfter w:val="1"/>
          <w:wAfter w:w="206" w:type="dxa"/>
          <w:trHeight w:val="4058"/>
        </w:trPr>
        <w:tc>
          <w:tcPr>
            <w:tcW w:w="5309" w:type="dxa"/>
            <w:vMerge/>
          </w:tcPr>
          <w:p w14:paraId="6F50CE92" w14:textId="77777777" w:rsidR="0014058F" w:rsidRDefault="0014058F" w:rsidP="0046287D">
            <w:pPr>
              <w:rPr>
                <w:noProof/>
              </w:rPr>
            </w:pPr>
          </w:p>
        </w:tc>
        <w:tc>
          <w:tcPr>
            <w:tcW w:w="6113" w:type="dxa"/>
            <w:gridSpan w:val="2"/>
          </w:tcPr>
          <w:p w14:paraId="4C4ACEB4" w14:textId="49E0472D" w:rsidR="0014058F" w:rsidRPr="00513788" w:rsidRDefault="0014058F" w:rsidP="0046287D">
            <w:pPr>
              <w:pStyle w:val="Heading2"/>
              <w:rPr>
                <w:b/>
                <w:bCs/>
                <w:color w:val="FF0000"/>
                <w:sz w:val="24"/>
                <w:szCs w:val="22"/>
              </w:rPr>
            </w:pPr>
            <w:r>
              <w:rPr>
                <w:b/>
                <w:bCs/>
                <w:color w:val="FF0000"/>
                <w:sz w:val="24"/>
                <w:szCs w:val="22"/>
              </w:rPr>
              <w:t xml:space="preserve">INTRODUCTION TO 7v7 </w:t>
            </w:r>
            <w:r w:rsidR="0046287D">
              <w:rPr>
                <w:b/>
                <w:bCs/>
                <w:color w:val="FF0000"/>
                <w:sz w:val="24"/>
                <w:szCs w:val="22"/>
              </w:rPr>
              <w:t>TOURNAMENTS</w:t>
            </w:r>
          </w:p>
          <w:p w14:paraId="2C82758A" w14:textId="78984E7D" w:rsidR="0014058F" w:rsidRPr="00FA619C" w:rsidRDefault="0014058F" w:rsidP="0046287D">
            <w:pPr>
              <w:ind w:right="150"/>
              <w:rPr>
                <w:sz w:val="24"/>
                <w:szCs w:val="24"/>
              </w:rPr>
            </w:pPr>
            <w:r w:rsidRPr="00FA619C">
              <w:rPr>
                <w:sz w:val="24"/>
                <w:szCs w:val="24"/>
              </w:rPr>
              <w:t xml:space="preserve">Local 7v7 football tournament </w:t>
            </w:r>
            <w:proofErr w:type="gramStart"/>
            <w:r w:rsidRPr="00FA619C">
              <w:rPr>
                <w:sz w:val="24"/>
                <w:szCs w:val="24"/>
              </w:rPr>
              <w:t>are</w:t>
            </w:r>
            <w:proofErr w:type="gramEnd"/>
            <w:r w:rsidRPr="00FA619C">
              <w:rPr>
                <w:sz w:val="24"/>
                <w:szCs w:val="24"/>
              </w:rPr>
              <w:t xml:space="preserve"> the main attraction of spring/summer featuring top talent from across the country here in the Treasure Valley to compete for Regional respect. </w:t>
            </w:r>
          </w:p>
          <w:p w14:paraId="587C2D4E" w14:textId="133E2B73" w:rsidR="0014058F" w:rsidRPr="00FA619C" w:rsidRDefault="0014058F" w:rsidP="0046287D">
            <w:pPr>
              <w:ind w:right="150"/>
              <w:rPr>
                <w:sz w:val="22"/>
                <w:szCs w:val="44"/>
              </w:rPr>
            </w:pPr>
            <w:r w:rsidRPr="00FA619C">
              <w:rPr>
                <w:sz w:val="24"/>
                <w:szCs w:val="24"/>
              </w:rPr>
              <w:t xml:space="preserve">There are </w:t>
            </w:r>
            <w:r>
              <w:rPr>
                <w:sz w:val="24"/>
                <w:szCs w:val="24"/>
              </w:rPr>
              <w:t>four</w:t>
            </w:r>
            <w:r w:rsidRPr="00FA619C">
              <w:rPr>
                <w:sz w:val="24"/>
                <w:szCs w:val="24"/>
              </w:rPr>
              <w:t xml:space="preserve"> tournaments held from Jan </w:t>
            </w:r>
            <w:r>
              <w:rPr>
                <w:sz w:val="24"/>
                <w:szCs w:val="24"/>
              </w:rPr>
              <w:t xml:space="preserve">through </w:t>
            </w:r>
            <w:r w:rsidRPr="00FA619C">
              <w:rPr>
                <w:sz w:val="24"/>
                <w:szCs w:val="24"/>
              </w:rPr>
              <w:t xml:space="preserve">May.  Each tournament is a 2-day event with hundreds in attendance. </w:t>
            </w:r>
            <w:r w:rsidRPr="00FA619C">
              <w:rPr>
                <w:sz w:val="22"/>
                <w:szCs w:val="44"/>
              </w:rPr>
              <w:t xml:space="preserve">    </w:t>
            </w:r>
            <w:r>
              <w:rPr>
                <w:sz w:val="22"/>
                <w:szCs w:val="44"/>
              </w:rPr>
              <w:t xml:space="preserve">This is a great opportunity for sponsors to feature their brands at our events, display merchandise, sell food, or promote their services.  </w:t>
            </w:r>
            <w:r w:rsidRPr="00FA619C">
              <w:rPr>
                <w:sz w:val="22"/>
                <w:szCs w:val="44"/>
              </w:rPr>
              <w:t xml:space="preserve">                      </w:t>
            </w:r>
          </w:p>
          <w:p w14:paraId="0A11BC6A" w14:textId="36FF9981" w:rsidR="0014058F" w:rsidRPr="00682EC8" w:rsidRDefault="0014058F" w:rsidP="0046287D">
            <w:pPr>
              <w:rPr>
                <w:sz w:val="8"/>
              </w:rPr>
            </w:pPr>
          </w:p>
        </w:tc>
      </w:tr>
      <w:tr w:rsidR="0014058F" w:rsidRPr="00682EC8" w14:paraId="02998637" w14:textId="77777777" w:rsidTr="00D62C7C">
        <w:trPr>
          <w:gridAfter w:val="1"/>
          <w:wAfter w:w="206" w:type="dxa"/>
          <w:trHeight w:val="2348"/>
        </w:trPr>
        <w:tc>
          <w:tcPr>
            <w:tcW w:w="5309" w:type="dxa"/>
            <w:vMerge w:val="restart"/>
          </w:tcPr>
          <w:p w14:paraId="7F515ABF" w14:textId="56601E0C" w:rsidR="0014058F" w:rsidRDefault="0014058F" w:rsidP="0046287D">
            <w:pPr>
              <w:pStyle w:val="Image"/>
              <w:ind w:right="-300"/>
            </w:pPr>
            <w:r>
              <w:drawing>
                <wp:anchor distT="0" distB="0" distL="114300" distR="114300" simplePos="0" relativeHeight="251654144" behindDoc="0" locked="1" layoutInCell="1" allowOverlap="1" wp14:anchorId="448CFA33" wp14:editId="10EC9A64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-269875</wp:posOffset>
                  </wp:positionV>
                  <wp:extent cx="3053080" cy="2854960"/>
                  <wp:effectExtent l="76200" t="76200" r="109220" b="116840"/>
                  <wp:wrapNone/>
                  <wp:docPr id="264" name="Picture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080" cy="285496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br w:type="page"/>
            </w:r>
          </w:p>
          <w:p w14:paraId="6F135D93" w14:textId="7A6FE67C" w:rsidR="0014058F" w:rsidRDefault="0014058F" w:rsidP="0046287D">
            <w:pPr>
              <w:pStyle w:val="Image"/>
              <w:ind w:right="-300"/>
            </w:pPr>
          </w:p>
          <w:p w14:paraId="54F9CAE9" w14:textId="56B1ACAE" w:rsidR="0014058F" w:rsidRDefault="0014058F" w:rsidP="0046287D">
            <w:pPr>
              <w:pStyle w:val="Image"/>
              <w:ind w:right="-300"/>
            </w:pPr>
            <w:r>
              <w:br w:type="page"/>
            </w:r>
          </w:p>
          <w:p w14:paraId="0DEA25E3" w14:textId="5AAFC646" w:rsidR="0014058F" w:rsidRDefault="0014058F" w:rsidP="0046287D">
            <w:pPr>
              <w:pStyle w:val="Image"/>
              <w:ind w:right="-300"/>
            </w:pPr>
          </w:p>
          <w:p w14:paraId="6ABC35C0" w14:textId="77777777" w:rsidR="0014058F" w:rsidRDefault="0014058F" w:rsidP="0046287D">
            <w:pPr>
              <w:pStyle w:val="Image"/>
              <w:ind w:right="-300"/>
            </w:pPr>
          </w:p>
          <w:p w14:paraId="5167011B" w14:textId="30E0C5E3" w:rsidR="0014058F" w:rsidRDefault="0014058F" w:rsidP="0046287D">
            <w:pPr>
              <w:pStyle w:val="Image"/>
              <w:ind w:right="-300"/>
            </w:pPr>
          </w:p>
          <w:p w14:paraId="77A25A66" w14:textId="77777777" w:rsidR="0014058F" w:rsidRDefault="0014058F" w:rsidP="0046287D">
            <w:pPr>
              <w:pStyle w:val="Image"/>
              <w:ind w:right="-300"/>
            </w:pPr>
          </w:p>
          <w:p w14:paraId="2A72E2FB" w14:textId="77777777" w:rsidR="0014058F" w:rsidRDefault="0014058F" w:rsidP="0046287D">
            <w:pPr>
              <w:pStyle w:val="NoSpacing"/>
            </w:pPr>
          </w:p>
          <w:p w14:paraId="2EF8280B" w14:textId="789E4B3D" w:rsidR="0014058F" w:rsidRDefault="0014058F" w:rsidP="0046287D">
            <w:pPr>
              <w:pStyle w:val="NoSpacing"/>
              <w:rPr>
                <w:noProof/>
              </w:rPr>
            </w:pPr>
          </w:p>
        </w:tc>
        <w:tc>
          <w:tcPr>
            <w:tcW w:w="6113" w:type="dxa"/>
            <w:gridSpan w:val="2"/>
          </w:tcPr>
          <w:p w14:paraId="10BA46F4" w14:textId="77777777" w:rsidR="0014058F" w:rsidRPr="00341141" w:rsidRDefault="0014058F" w:rsidP="0046287D">
            <w:pPr>
              <w:pStyle w:val="ListParagraph"/>
              <w:numPr>
                <w:ilvl w:val="0"/>
                <w:numId w:val="10"/>
              </w:numPr>
              <w:spacing w:line="360" w:lineRule="auto"/>
              <w:ind w:left="1060" w:hanging="450"/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  <w:r w:rsidRPr="00341141"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  <w:t>Sirius Sponsorship – $7500</w:t>
            </w:r>
          </w:p>
          <w:p w14:paraId="5540AC0C" w14:textId="77777777" w:rsidR="0014058F" w:rsidRPr="00341141" w:rsidRDefault="0014058F" w:rsidP="0046287D">
            <w:pPr>
              <w:pStyle w:val="ListParagraph"/>
              <w:numPr>
                <w:ilvl w:val="0"/>
                <w:numId w:val="10"/>
              </w:numPr>
              <w:spacing w:line="360" w:lineRule="auto"/>
              <w:ind w:left="1060" w:hanging="450"/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  <w:r w:rsidRPr="00341141"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  <w:t>Canopus Sponsorship - $3500</w:t>
            </w:r>
          </w:p>
          <w:p w14:paraId="2D15250C" w14:textId="77777777" w:rsidR="0014058F" w:rsidRPr="00341141" w:rsidRDefault="0014058F" w:rsidP="0046287D">
            <w:pPr>
              <w:pStyle w:val="ListParagraph"/>
              <w:numPr>
                <w:ilvl w:val="0"/>
                <w:numId w:val="10"/>
              </w:numPr>
              <w:spacing w:line="360" w:lineRule="auto"/>
              <w:ind w:left="1060" w:hanging="450"/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  <w:r w:rsidRPr="00341141"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  <w:t>Medical Tent Sponsor - $2500</w:t>
            </w:r>
          </w:p>
          <w:p w14:paraId="1F3B0B4A" w14:textId="77777777" w:rsidR="0014058F" w:rsidRPr="00341141" w:rsidRDefault="0014058F" w:rsidP="0046287D">
            <w:pPr>
              <w:pStyle w:val="ListParagraph"/>
              <w:numPr>
                <w:ilvl w:val="0"/>
                <w:numId w:val="10"/>
              </w:numPr>
              <w:spacing w:line="360" w:lineRule="auto"/>
              <w:ind w:left="1060" w:hanging="450"/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  <w:r w:rsidRPr="00341141"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  <w:t>Field Sponsors - $1500</w:t>
            </w:r>
          </w:p>
          <w:p w14:paraId="0124FA0D" w14:textId="7BABAA1F" w:rsidR="0014058F" w:rsidRPr="00341141" w:rsidRDefault="0014058F" w:rsidP="0046287D">
            <w:pPr>
              <w:pStyle w:val="ListParagraph"/>
              <w:numPr>
                <w:ilvl w:val="0"/>
                <w:numId w:val="10"/>
              </w:numPr>
              <w:spacing w:line="360" w:lineRule="auto"/>
              <w:ind w:left="1060" w:hanging="450"/>
              <w:rPr>
                <w:sz w:val="32"/>
                <w:szCs w:val="32"/>
              </w:rPr>
            </w:pPr>
            <w:r w:rsidRPr="00341141"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  <w:t>Combine Sponsors - $750</w:t>
            </w:r>
          </w:p>
        </w:tc>
      </w:tr>
      <w:tr w:rsidR="0014058F" w:rsidRPr="00682EC8" w14:paraId="731526BF" w14:textId="77777777" w:rsidTr="00D62C7C">
        <w:trPr>
          <w:gridAfter w:val="1"/>
          <w:wAfter w:w="206" w:type="dxa"/>
          <w:trHeight w:val="4634"/>
        </w:trPr>
        <w:tc>
          <w:tcPr>
            <w:tcW w:w="5309" w:type="dxa"/>
            <w:vMerge/>
          </w:tcPr>
          <w:p w14:paraId="00DD2AD7" w14:textId="77777777" w:rsidR="0014058F" w:rsidRDefault="0014058F" w:rsidP="0046287D">
            <w:pPr>
              <w:pStyle w:val="Image"/>
              <w:ind w:right="-300"/>
            </w:pPr>
          </w:p>
        </w:tc>
        <w:tc>
          <w:tcPr>
            <w:tcW w:w="6113" w:type="dxa"/>
            <w:gridSpan w:val="2"/>
          </w:tcPr>
          <w:p w14:paraId="670B72F1" w14:textId="32DFEA57" w:rsidR="0014058F" w:rsidRDefault="0014058F" w:rsidP="0046287D">
            <w:pPr>
              <w:pStyle w:val="ListParagraph"/>
              <w:tabs>
                <w:tab w:val="left" w:pos="269"/>
              </w:tabs>
              <w:ind w:left="0"/>
              <w:rPr>
                <w:sz w:val="8"/>
              </w:rPr>
            </w:pPr>
          </w:p>
          <w:p w14:paraId="2702AE0E" w14:textId="4BA9C78C" w:rsidR="0014058F" w:rsidRDefault="0014058F" w:rsidP="0046287D">
            <w:pPr>
              <w:pStyle w:val="ListParagraph"/>
              <w:tabs>
                <w:tab w:val="left" w:pos="269"/>
              </w:tabs>
              <w:ind w:left="0"/>
              <w:rPr>
                <w:sz w:val="8"/>
              </w:rPr>
            </w:pPr>
          </w:p>
          <w:p w14:paraId="48E61189" w14:textId="070BF963" w:rsidR="0014058F" w:rsidRDefault="0014058F" w:rsidP="0046287D">
            <w:pPr>
              <w:pStyle w:val="ListParagraph"/>
              <w:numPr>
                <w:ilvl w:val="0"/>
                <w:numId w:val="12"/>
              </w:numPr>
              <w:tabs>
                <w:tab w:val="left" w:pos="269"/>
              </w:tabs>
              <w:ind w:right="871"/>
              <w:jc w:val="center"/>
              <w:rPr>
                <w:b/>
                <w:bCs/>
                <w:sz w:val="24"/>
                <w:szCs w:val="48"/>
              </w:rPr>
            </w:pPr>
            <w:r w:rsidRPr="0014058F">
              <w:rPr>
                <w:b/>
                <w:bCs/>
                <w:sz w:val="24"/>
                <w:szCs w:val="48"/>
              </w:rPr>
              <w:t xml:space="preserve">Example Field Layout </w:t>
            </w:r>
            <w:r>
              <w:rPr>
                <w:b/>
                <w:bCs/>
                <w:sz w:val="24"/>
                <w:szCs w:val="48"/>
              </w:rPr>
              <w:t>–</w:t>
            </w:r>
          </w:p>
          <w:p w14:paraId="31EEBBEE" w14:textId="68258E19" w:rsidR="0014058F" w:rsidRDefault="0014058F" w:rsidP="0046287D">
            <w:pPr>
              <w:pStyle w:val="ListParagraph"/>
              <w:tabs>
                <w:tab w:val="left" w:pos="269"/>
              </w:tabs>
              <w:ind w:left="0"/>
              <w:rPr>
                <w:sz w:val="8"/>
              </w:rPr>
            </w:pPr>
          </w:p>
          <w:p w14:paraId="26F2F81D" w14:textId="4D31B471" w:rsidR="0014058F" w:rsidRDefault="0014058F" w:rsidP="0046287D">
            <w:pPr>
              <w:pStyle w:val="ListParagraph"/>
              <w:tabs>
                <w:tab w:val="left" w:pos="269"/>
              </w:tabs>
              <w:ind w:left="0"/>
              <w:rPr>
                <w:sz w:val="8"/>
              </w:rPr>
            </w:pPr>
          </w:p>
          <w:p w14:paraId="7A9AA271" w14:textId="46D123B3" w:rsidR="0014058F" w:rsidRDefault="0046287D" w:rsidP="0046287D">
            <w:pPr>
              <w:pStyle w:val="ListParagraph"/>
              <w:tabs>
                <w:tab w:val="left" w:pos="269"/>
              </w:tabs>
              <w:ind w:left="0"/>
              <w:rPr>
                <w:sz w:val="8"/>
              </w:rPr>
            </w:pPr>
            <w:r w:rsidRPr="00616131">
              <w:rPr>
                <w:noProof/>
              </w:rPr>
              <w:drawing>
                <wp:anchor distT="0" distB="0" distL="114300" distR="114300" simplePos="0" relativeHeight="251652096" behindDoc="0" locked="0" layoutInCell="1" allowOverlap="1" wp14:anchorId="60FF5F73" wp14:editId="4706D970">
                  <wp:simplePos x="0" y="0"/>
                  <wp:positionH relativeFrom="column">
                    <wp:posOffset>378147</wp:posOffset>
                  </wp:positionH>
                  <wp:positionV relativeFrom="paragraph">
                    <wp:posOffset>63929</wp:posOffset>
                  </wp:positionV>
                  <wp:extent cx="3140006" cy="2228602"/>
                  <wp:effectExtent l="190500" t="152400" r="156210" b="17208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0006" cy="222860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E32E2E4" w14:textId="663CD556" w:rsidR="0014058F" w:rsidRDefault="0014058F" w:rsidP="0046287D">
            <w:pPr>
              <w:pStyle w:val="ListParagraph"/>
              <w:tabs>
                <w:tab w:val="left" w:pos="269"/>
              </w:tabs>
              <w:ind w:left="0"/>
              <w:rPr>
                <w:sz w:val="8"/>
              </w:rPr>
            </w:pPr>
          </w:p>
          <w:p w14:paraId="662E6DB3" w14:textId="6BA5A755" w:rsidR="0014058F" w:rsidRDefault="0014058F" w:rsidP="0046287D">
            <w:pPr>
              <w:pStyle w:val="ListParagraph"/>
              <w:tabs>
                <w:tab w:val="left" w:pos="269"/>
              </w:tabs>
              <w:ind w:left="0"/>
              <w:rPr>
                <w:sz w:val="8"/>
              </w:rPr>
            </w:pPr>
          </w:p>
          <w:p w14:paraId="30B5DCE6" w14:textId="22DA3F57" w:rsidR="0014058F" w:rsidRDefault="0014058F" w:rsidP="0046287D">
            <w:pPr>
              <w:pStyle w:val="ListParagraph"/>
              <w:tabs>
                <w:tab w:val="left" w:pos="269"/>
              </w:tabs>
              <w:ind w:left="0"/>
              <w:rPr>
                <w:sz w:val="8"/>
              </w:rPr>
            </w:pPr>
          </w:p>
          <w:p w14:paraId="2CDC06AF" w14:textId="0F4B1596" w:rsidR="0014058F" w:rsidRDefault="0014058F" w:rsidP="0046287D">
            <w:pPr>
              <w:pStyle w:val="ListParagraph"/>
              <w:tabs>
                <w:tab w:val="left" w:pos="269"/>
              </w:tabs>
              <w:ind w:left="0"/>
              <w:rPr>
                <w:sz w:val="8"/>
              </w:rPr>
            </w:pPr>
          </w:p>
          <w:p w14:paraId="3FC13B85" w14:textId="0DCF8FF1" w:rsidR="0014058F" w:rsidRDefault="00000000" w:rsidP="0046287D">
            <w:pPr>
              <w:pStyle w:val="ListParagraph"/>
              <w:tabs>
                <w:tab w:val="left" w:pos="269"/>
              </w:tabs>
              <w:ind w:left="0"/>
              <w:rPr>
                <w:sz w:val="8"/>
              </w:rPr>
            </w:pPr>
            <w:r>
              <w:rPr>
                <w:noProof/>
                <w:sz w:val="8"/>
              </w:rPr>
              <w:pict w14:anchorId="6ED1D2C9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_x0000_s2224" type="#_x0000_t176" style="position:absolute;left:0;text-align:left;margin-left:92.45pt;margin-top:173.5pt;width:141.2pt;height:28.15pt;z-index:251677696" fillcolor="white [3212]" strokecolor="#f8f8f8">
                  <v:textbox style="mso-next-textbox:#_x0000_s2224">
                    <w:txbxContent>
                      <w:p w14:paraId="50ED1F8E" w14:textId="77777777" w:rsidR="0046287D" w:rsidRPr="0046287D" w:rsidRDefault="0046287D" w:rsidP="0046287D">
                        <w:pPr>
                          <w:tabs>
                            <w:tab w:val="left" w:pos="269"/>
                          </w:tabs>
                          <w:ind w:right="871"/>
                          <w:jc w:val="left"/>
                          <w:rPr>
                            <w:sz w:val="16"/>
                            <w:szCs w:val="32"/>
                          </w:rPr>
                        </w:pPr>
                        <w:r w:rsidRPr="0046287D">
                          <w:rPr>
                            <w:sz w:val="16"/>
                            <w:szCs w:val="32"/>
                          </w:rPr>
                          <w:t>Details on next page</w:t>
                        </w:r>
                      </w:p>
                      <w:p w14:paraId="76A91DE7" w14:textId="77777777" w:rsidR="0046287D" w:rsidRPr="0046287D" w:rsidRDefault="0046287D" w:rsidP="0046287D">
                        <w:pPr>
                          <w:jc w:val="left"/>
                          <w:rPr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</w:pict>
            </w:r>
          </w:p>
        </w:tc>
      </w:tr>
      <w:tr w:rsidR="0014058F" w:rsidRPr="00682EC8" w14:paraId="29E552EC" w14:textId="77777777" w:rsidTr="00D62C7C">
        <w:trPr>
          <w:gridAfter w:val="3"/>
          <w:wAfter w:w="6319" w:type="dxa"/>
          <w:trHeight w:val="530"/>
        </w:trPr>
        <w:tc>
          <w:tcPr>
            <w:tcW w:w="5309" w:type="dxa"/>
          </w:tcPr>
          <w:p w14:paraId="6DBADA2F" w14:textId="05F35B13" w:rsidR="0014058F" w:rsidRDefault="0014058F" w:rsidP="0046287D">
            <w:pPr>
              <w:pStyle w:val="NoSpacing"/>
            </w:pPr>
            <w:r>
              <w:rPr>
                <w:noProof/>
              </w:rPr>
              <w:drawing>
                <wp:anchor distT="0" distB="0" distL="114300" distR="114300" simplePos="0" relativeHeight="251655168" behindDoc="0" locked="1" layoutInCell="1" allowOverlap="1" wp14:anchorId="30733D60" wp14:editId="1FF4B94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-2107565</wp:posOffset>
                  </wp:positionV>
                  <wp:extent cx="3053080" cy="2680335"/>
                  <wp:effectExtent l="76200" t="76200" r="109220" b="12001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080" cy="268033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88623A3" w14:textId="792EE9A7" w:rsidR="0069306D" w:rsidRPr="001E5B75" w:rsidRDefault="0046287D" w:rsidP="0046287D">
      <w:pPr>
        <w:pStyle w:val="ListParagraph"/>
        <w:tabs>
          <w:tab w:val="left" w:pos="269"/>
        </w:tabs>
        <w:ind w:left="1080" w:right="871"/>
        <w:jc w:val="center"/>
        <w:rPr>
          <w:rFonts w:ascii="Goudy Old Style" w:hAnsi="Goudy Old Style"/>
          <w:b/>
          <w:color w:val="FF0000"/>
          <w:sz w:val="44"/>
          <w:szCs w:val="44"/>
          <w:u w:val="single"/>
        </w:rPr>
      </w:pPr>
      <w:r>
        <w:rPr>
          <w:rFonts w:ascii="Goudy Old Style" w:hAnsi="Goudy Old Style"/>
          <w:b/>
          <w:color w:val="FFC000"/>
          <w:sz w:val="44"/>
          <w:szCs w:val="44"/>
          <w:u w:val="single"/>
        </w:rPr>
        <w:lastRenderedPageBreak/>
        <w:br w:type="textWrapping" w:clear="all"/>
      </w:r>
      <w:r w:rsidR="0069306D" w:rsidRPr="001E5B75">
        <w:rPr>
          <w:rFonts w:ascii="Goudy Old Style" w:hAnsi="Goudy Old Style"/>
          <w:b/>
          <w:color w:val="FF0000"/>
          <w:sz w:val="44"/>
          <w:szCs w:val="44"/>
          <w:u w:val="single"/>
        </w:rPr>
        <w:t xml:space="preserve">TOUNRNAMENT SPONSORSHIP DETAILS </w:t>
      </w:r>
    </w:p>
    <w:p w14:paraId="2D8C2952" w14:textId="6EFE5A7C" w:rsidR="00A1247A" w:rsidRPr="005E54CD" w:rsidRDefault="00A1247A" w:rsidP="005E54C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ind w:left="720"/>
        <w:jc w:val="left"/>
      </w:pPr>
      <w:r w:rsidRPr="005E54CD">
        <w:rPr>
          <w:b/>
          <w:bCs/>
          <w:sz w:val="28"/>
          <w:szCs w:val="28"/>
        </w:rPr>
        <w:t>Sirius Sponsorship – $7500</w:t>
      </w:r>
      <w:r w:rsidRPr="005E54CD">
        <w:t xml:space="preserve"> - </w:t>
      </w:r>
      <w:r w:rsidRPr="005E54CD">
        <w:rPr>
          <w:sz w:val="22"/>
          <w:szCs w:val="22"/>
        </w:rPr>
        <w:t>Listed as tournaments presenting sponsor.</w:t>
      </w:r>
      <w:r w:rsidRPr="005E54CD">
        <w:t xml:space="preserve"> </w:t>
      </w:r>
      <w:r w:rsidRPr="005E54CD">
        <w:rPr>
          <w:b/>
          <w:bCs/>
          <w:u w:val="single"/>
        </w:rPr>
        <w:t>ON-SITE</w:t>
      </w:r>
      <w:r w:rsidRPr="005E54CD">
        <w:t xml:space="preserve"> </w:t>
      </w:r>
      <w:r w:rsidRPr="005E54CD">
        <w:rPr>
          <w:sz w:val="22"/>
          <w:szCs w:val="22"/>
        </w:rPr>
        <w:t xml:space="preserve">recognition to </w:t>
      </w:r>
      <w:r w:rsidR="00576B01" w:rsidRPr="005E54CD">
        <w:rPr>
          <w:sz w:val="22"/>
          <w:szCs w:val="22"/>
        </w:rPr>
        <w:t>include</w:t>
      </w:r>
      <w:r w:rsidRPr="005E54CD">
        <w:rPr>
          <w:sz w:val="22"/>
          <w:szCs w:val="22"/>
        </w:rPr>
        <w:t xml:space="preserve"> Banners, Name on Championship Trophies, Display Tent (Supplied by Sponsor), Team check-in table,</w:t>
      </w:r>
      <w:r w:rsidRPr="005E54CD">
        <w:t xml:space="preserve"> </w:t>
      </w:r>
      <w:r w:rsidRPr="005E54CD">
        <w:rPr>
          <w:b/>
          <w:bCs/>
          <w:u w:val="single"/>
        </w:rPr>
        <w:t>SOCIAL MEDIA</w:t>
      </w:r>
      <w:r w:rsidRPr="005E54CD">
        <w:t xml:space="preserve"> </w:t>
      </w:r>
      <w:r w:rsidRPr="005E54CD">
        <w:rPr>
          <w:sz w:val="22"/>
          <w:szCs w:val="22"/>
        </w:rPr>
        <w:t xml:space="preserve">recognition to </w:t>
      </w:r>
      <w:r w:rsidR="00576B01" w:rsidRPr="005E54CD">
        <w:rPr>
          <w:sz w:val="22"/>
          <w:szCs w:val="22"/>
        </w:rPr>
        <w:t>include</w:t>
      </w:r>
      <w:r w:rsidRPr="005E54CD">
        <w:rPr>
          <w:sz w:val="22"/>
          <w:szCs w:val="22"/>
        </w:rPr>
        <w:t xml:space="preserve"> Partnership, Lead Logo on Event Flyer/Promotional items, Logo on all photos and videos.</w:t>
      </w:r>
      <w:r w:rsidRPr="005E54CD">
        <w:t xml:space="preserve">  </w:t>
      </w:r>
      <w:r w:rsidRPr="005E54CD">
        <w:rPr>
          <w:b/>
          <w:bCs/>
          <w:u w:val="single"/>
        </w:rPr>
        <w:t>WEBSITE</w:t>
      </w:r>
      <w:r w:rsidRPr="005E54CD">
        <w:t xml:space="preserve"> </w:t>
      </w:r>
      <w:r w:rsidRPr="005E54CD">
        <w:rPr>
          <w:sz w:val="22"/>
          <w:szCs w:val="22"/>
        </w:rPr>
        <w:t xml:space="preserve">Recognition to </w:t>
      </w:r>
      <w:r w:rsidR="00576B01" w:rsidRPr="005E54CD">
        <w:rPr>
          <w:sz w:val="22"/>
          <w:szCs w:val="22"/>
        </w:rPr>
        <w:t>include</w:t>
      </w:r>
      <w:r w:rsidRPr="005E54CD">
        <w:rPr>
          <w:sz w:val="22"/>
          <w:szCs w:val="22"/>
        </w:rPr>
        <w:t xml:space="preserve"> Banner on Photos Page, Banner on Home Page, Banner on Banner Ad.  First right of refusal for the following year.</w:t>
      </w:r>
    </w:p>
    <w:p w14:paraId="7519FAFD" w14:textId="1B2A8712" w:rsidR="00A1247A" w:rsidRPr="005E54CD" w:rsidRDefault="00A1247A" w:rsidP="005E54C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ind w:left="720"/>
        <w:jc w:val="left"/>
      </w:pPr>
      <w:r w:rsidRPr="005E54CD">
        <w:rPr>
          <w:b/>
          <w:bCs/>
          <w:sz w:val="28"/>
          <w:szCs w:val="28"/>
        </w:rPr>
        <w:t>Canopus Sponsorship - $3500</w:t>
      </w:r>
      <w:r w:rsidRPr="005E54CD">
        <w:t xml:space="preserve"> – </w:t>
      </w:r>
      <w:r w:rsidRPr="005E54CD">
        <w:rPr>
          <w:sz w:val="22"/>
          <w:szCs w:val="22"/>
        </w:rPr>
        <w:t>Listed as supporting sponsors.</w:t>
      </w:r>
      <w:r w:rsidRPr="005E54CD">
        <w:t xml:space="preserve"> </w:t>
      </w:r>
      <w:r w:rsidRPr="005E54CD">
        <w:rPr>
          <w:b/>
          <w:bCs/>
          <w:u w:val="single"/>
        </w:rPr>
        <w:t>ON-SITE</w:t>
      </w:r>
      <w:r w:rsidRPr="005E54CD">
        <w:t xml:space="preserve"> </w:t>
      </w:r>
      <w:r w:rsidRPr="005E54CD">
        <w:rPr>
          <w:sz w:val="22"/>
          <w:szCs w:val="22"/>
        </w:rPr>
        <w:t xml:space="preserve">recognition to </w:t>
      </w:r>
      <w:r w:rsidR="00576B01" w:rsidRPr="005E54CD">
        <w:rPr>
          <w:sz w:val="22"/>
          <w:szCs w:val="22"/>
        </w:rPr>
        <w:t>include</w:t>
      </w:r>
      <w:r w:rsidRPr="005E54CD">
        <w:rPr>
          <w:sz w:val="22"/>
          <w:szCs w:val="22"/>
        </w:rPr>
        <w:t xml:space="preserve"> Banners, Display Tent (Supplied by Sponsor), tabling opportunities. </w:t>
      </w:r>
      <w:r w:rsidRPr="005E54CD">
        <w:rPr>
          <w:b/>
          <w:bCs/>
          <w:u w:val="single"/>
        </w:rPr>
        <w:t>SOCIAL MEDIA</w:t>
      </w:r>
      <w:r w:rsidRPr="005E54CD">
        <w:t xml:space="preserve"> </w:t>
      </w:r>
      <w:r w:rsidRPr="005E54CD">
        <w:rPr>
          <w:sz w:val="22"/>
          <w:szCs w:val="22"/>
        </w:rPr>
        <w:t xml:space="preserve">recognition to </w:t>
      </w:r>
      <w:r w:rsidR="00576B01" w:rsidRPr="005E54CD">
        <w:rPr>
          <w:sz w:val="22"/>
          <w:szCs w:val="22"/>
        </w:rPr>
        <w:t>include</w:t>
      </w:r>
      <w:r w:rsidRPr="005E54CD">
        <w:rPr>
          <w:sz w:val="22"/>
          <w:szCs w:val="22"/>
        </w:rPr>
        <w:t xml:space="preserve"> Logo on Event Flyer, Logo on all photos and videos.  </w:t>
      </w:r>
      <w:r w:rsidRPr="005E54CD">
        <w:rPr>
          <w:b/>
          <w:bCs/>
          <w:u w:val="single"/>
        </w:rPr>
        <w:t>WEBSITE</w:t>
      </w:r>
      <w:r w:rsidRPr="005E54CD">
        <w:t xml:space="preserve"> </w:t>
      </w:r>
      <w:r w:rsidRPr="005E54CD">
        <w:rPr>
          <w:sz w:val="22"/>
          <w:szCs w:val="22"/>
        </w:rPr>
        <w:t>Recognition to include, Banner on Photos Page, Banner on Home Page, Banner on Banner Ad.</w:t>
      </w:r>
    </w:p>
    <w:p w14:paraId="00BEB1B4" w14:textId="7722B040" w:rsidR="00A1247A" w:rsidRPr="005E54CD" w:rsidRDefault="00A1247A" w:rsidP="005E54C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ind w:left="720"/>
        <w:jc w:val="left"/>
        <w:rPr>
          <w:b/>
          <w:bCs/>
        </w:rPr>
      </w:pPr>
      <w:r w:rsidRPr="005E54CD">
        <w:rPr>
          <w:b/>
          <w:bCs/>
          <w:sz w:val="28"/>
          <w:szCs w:val="28"/>
        </w:rPr>
        <w:t>Medical Tent Sponsor - $2500</w:t>
      </w:r>
      <w:r w:rsidRPr="005E54CD">
        <w:rPr>
          <w:b/>
          <w:bCs/>
        </w:rPr>
        <w:t xml:space="preserve"> - </w:t>
      </w:r>
      <w:r w:rsidRPr="005E54CD">
        <w:rPr>
          <w:sz w:val="22"/>
          <w:szCs w:val="22"/>
        </w:rPr>
        <w:t>Listed as Medical Tent Sponsor.</w:t>
      </w:r>
      <w:r w:rsidRPr="005E54CD">
        <w:t xml:space="preserve"> </w:t>
      </w:r>
      <w:r w:rsidRPr="005E54CD">
        <w:rPr>
          <w:b/>
          <w:bCs/>
          <w:u w:val="single"/>
        </w:rPr>
        <w:t>ON-SITE</w:t>
      </w:r>
      <w:r w:rsidRPr="005E54CD">
        <w:t xml:space="preserve"> r</w:t>
      </w:r>
      <w:r w:rsidRPr="005E54CD">
        <w:rPr>
          <w:sz w:val="22"/>
          <w:szCs w:val="22"/>
        </w:rPr>
        <w:t xml:space="preserve">ecognition to </w:t>
      </w:r>
      <w:r w:rsidR="00576B01" w:rsidRPr="005E54CD">
        <w:rPr>
          <w:sz w:val="22"/>
          <w:szCs w:val="22"/>
        </w:rPr>
        <w:t>include</w:t>
      </w:r>
      <w:r w:rsidRPr="005E54CD">
        <w:rPr>
          <w:sz w:val="22"/>
          <w:szCs w:val="22"/>
        </w:rPr>
        <w:t xml:space="preserve"> Display Tent (Supplied by Sponsor), tabling opportunities, </w:t>
      </w:r>
      <w:r w:rsidRPr="005E54CD">
        <w:rPr>
          <w:b/>
          <w:bCs/>
          <w:u w:val="single"/>
        </w:rPr>
        <w:t>SOCIAL MEDIA</w:t>
      </w:r>
      <w:r w:rsidRPr="005E54CD">
        <w:t xml:space="preserve"> </w:t>
      </w:r>
      <w:r w:rsidRPr="005E54CD">
        <w:rPr>
          <w:sz w:val="22"/>
          <w:szCs w:val="22"/>
        </w:rPr>
        <w:t xml:space="preserve">recognition to </w:t>
      </w:r>
      <w:proofErr w:type="gramStart"/>
      <w:r w:rsidR="001E5B75" w:rsidRPr="005E54CD">
        <w:rPr>
          <w:sz w:val="22"/>
          <w:szCs w:val="22"/>
        </w:rPr>
        <w:t>include</w:t>
      </w:r>
      <w:r w:rsidR="001E5B75">
        <w:rPr>
          <w:sz w:val="22"/>
          <w:szCs w:val="22"/>
        </w:rPr>
        <w:t>:</w:t>
      </w:r>
      <w:proofErr w:type="gramEnd"/>
      <w:r w:rsidR="001E5B75">
        <w:rPr>
          <w:sz w:val="22"/>
          <w:szCs w:val="22"/>
        </w:rPr>
        <w:t xml:space="preserve"> </w:t>
      </w:r>
      <w:r w:rsidRPr="005E54CD">
        <w:rPr>
          <w:sz w:val="22"/>
          <w:szCs w:val="22"/>
        </w:rPr>
        <w:t>Logo on Event Flyer</w:t>
      </w:r>
      <w:r w:rsidRPr="005E54CD">
        <w:t xml:space="preserve">. </w:t>
      </w:r>
      <w:r w:rsidRPr="005E54CD">
        <w:rPr>
          <w:b/>
          <w:bCs/>
          <w:u w:val="single"/>
        </w:rPr>
        <w:t>WEBSITE</w:t>
      </w:r>
      <w:r w:rsidRPr="005E54CD">
        <w:t xml:space="preserve"> </w:t>
      </w:r>
      <w:r w:rsidRPr="005E54CD">
        <w:rPr>
          <w:sz w:val="22"/>
          <w:szCs w:val="22"/>
        </w:rPr>
        <w:t>Recognition to include, Banner on Photos Page, Banner on Home Page, Banner on Banner Ad.</w:t>
      </w:r>
    </w:p>
    <w:p w14:paraId="7DE9D276" w14:textId="77CD6F88" w:rsidR="003440FC" w:rsidRPr="005E54CD" w:rsidRDefault="00A1247A" w:rsidP="005E54C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ind w:left="720"/>
        <w:jc w:val="left"/>
        <w:rPr>
          <w:sz w:val="22"/>
          <w:szCs w:val="22"/>
        </w:rPr>
      </w:pPr>
      <w:r w:rsidRPr="005E54CD">
        <w:rPr>
          <w:b/>
          <w:bCs/>
          <w:sz w:val="28"/>
          <w:szCs w:val="28"/>
        </w:rPr>
        <w:t>Field Sponsors - $1500</w:t>
      </w:r>
      <w:r w:rsidRPr="005E54CD">
        <w:t xml:space="preserve">- </w:t>
      </w:r>
      <w:r w:rsidRPr="005E54CD">
        <w:rPr>
          <w:sz w:val="22"/>
          <w:szCs w:val="22"/>
        </w:rPr>
        <w:t>Listed as field sponsor. Recognition to include: Your name will be the name of the field. It will be identified by a feather flag with your logo and business name.</w:t>
      </w:r>
    </w:p>
    <w:p w14:paraId="1F3CA121" w14:textId="62ABF810" w:rsidR="003D4087" w:rsidRPr="005E54CD" w:rsidRDefault="003D4087" w:rsidP="005E54C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ind w:left="720"/>
        <w:jc w:val="left"/>
        <w:rPr>
          <w:sz w:val="22"/>
          <w:szCs w:val="22"/>
        </w:rPr>
      </w:pPr>
      <w:r w:rsidRPr="005E54CD">
        <w:rPr>
          <w:b/>
          <w:bCs/>
          <w:sz w:val="28"/>
          <w:szCs w:val="28"/>
        </w:rPr>
        <w:t>Combine Sponsors – $750</w:t>
      </w:r>
      <w:r w:rsidRPr="005E54CD">
        <w:rPr>
          <w:sz w:val="22"/>
          <w:szCs w:val="22"/>
        </w:rPr>
        <w:t xml:space="preserve"> – Listed as combine sponsor – Display Tent (Supplied by Sponsor), tabling opportunities.  Direct engagement with combine participants. </w:t>
      </w:r>
    </w:p>
    <w:p w14:paraId="2974670C" w14:textId="6962CABD" w:rsidR="00A67DC8" w:rsidRDefault="00A67DC8" w:rsidP="00D22131">
      <w:pPr>
        <w:ind w:left="720" w:right="720"/>
        <w:jc w:val="left"/>
      </w:pPr>
    </w:p>
    <w:p w14:paraId="77E38339" w14:textId="420D76D6" w:rsidR="003440FC" w:rsidRDefault="003440FC" w:rsidP="00A67DC8">
      <w:pPr>
        <w:ind w:left="720" w:right="720"/>
        <w:jc w:val="center"/>
      </w:pPr>
    </w:p>
    <w:p w14:paraId="7BB22F8F" w14:textId="77777777" w:rsidR="003440FC" w:rsidRDefault="003440FC" w:rsidP="00A67DC8">
      <w:pPr>
        <w:ind w:left="720" w:right="720"/>
        <w:jc w:val="center"/>
      </w:pPr>
    </w:p>
    <w:p w14:paraId="4F8E0666" w14:textId="400ED486" w:rsidR="003440FC" w:rsidRDefault="003440FC" w:rsidP="00A67DC8">
      <w:pPr>
        <w:ind w:left="720" w:right="720"/>
        <w:jc w:val="center"/>
      </w:pPr>
    </w:p>
    <w:p w14:paraId="6AE8C3EF" w14:textId="15DA9A10" w:rsidR="003440FC" w:rsidRDefault="003440FC" w:rsidP="00A67DC8">
      <w:pPr>
        <w:ind w:left="720" w:right="720"/>
        <w:jc w:val="center"/>
      </w:pPr>
    </w:p>
    <w:p w14:paraId="7BBF5D61" w14:textId="0B658371" w:rsidR="003440FC" w:rsidRDefault="003440FC" w:rsidP="00A67DC8">
      <w:pPr>
        <w:ind w:left="720" w:right="720"/>
        <w:jc w:val="center"/>
      </w:pPr>
    </w:p>
    <w:p w14:paraId="5DFBCF31" w14:textId="481E9BEA" w:rsidR="003440FC" w:rsidRDefault="003440FC" w:rsidP="00A67DC8">
      <w:pPr>
        <w:ind w:left="720" w:right="720"/>
        <w:jc w:val="center"/>
      </w:pPr>
    </w:p>
    <w:p w14:paraId="59503DBE" w14:textId="765D84C7" w:rsidR="005E54CD" w:rsidRDefault="005E54CD" w:rsidP="00A67DC8">
      <w:pPr>
        <w:ind w:left="720" w:right="720"/>
        <w:jc w:val="center"/>
      </w:pPr>
    </w:p>
    <w:p w14:paraId="7CBBAF90" w14:textId="474B2F75" w:rsidR="005E54CD" w:rsidRDefault="005E54CD" w:rsidP="00A67DC8">
      <w:pPr>
        <w:ind w:left="720" w:right="720"/>
        <w:jc w:val="center"/>
      </w:pPr>
    </w:p>
    <w:p w14:paraId="2A6876FE" w14:textId="04A9BFCD" w:rsidR="005E54CD" w:rsidRDefault="005E54CD" w:rsidP="00A67DC8">
      <w:pPr>
        <w:ind w:left="720" w:right="720"/>
        <w:jc w:val="center"/>
      </w:pPr>
    </w:p>
    <w:p w14:paraId="7F2FC08F" w14:textId="65FB2AC7" w:rsidR="005E54CD" w:rsidRDefault="005E54CD" w:rsidP="00A67DC8">
      <w:pPr>
        <w:ind w:left="720" w:right="720"/>
        <w:jc w:val="center"/>
      </w:pPr>
    </w:p>
    <w:p w14:paraId="6FA505CF" w14:textId="28DCB728" w:rsidR="005E54CD" w:rsidRDefault="005E54CD" w:rsidP="00A67DC8">
      <w:pPr>
        <w:ind w:left="720" w:right="720"/>
        <w:jc w:val="center"/>
      </w:pPr>
    </w:p>
    <w:p w14:paraId="366B552B" w14:textId="4EAF3214" w:rsidR="005E54CD" w:rsidRDefault="005E54CD" w:rsidP="00A67DC8">
      <w:pPr>
        <w:ind w:left="720" w:right="720"/>
        <w:jc w:val="center"/>
      </w:pPr>
    </w:p>
    <w:p w14:paraId="322112D7" w14:textId="77777777" w:rsidR="005E54CD" w:rsidRDefault="005E54CD" w:rsidP="00A67DC8">
      <w:pPr>
        <w:ind w:left="720" w:right="720"/>
        <w:jc w:val="center"/>
      </w:pPr>
    </w:p>
    <w:p w14:paraId="1906C2AD" w14:textId="78CEADE6" w:rsidR="003440FC" w:rsidRDefault="003440FC" w:rsidP="00A67DC8">
      <w:pPr>
        <w:ind w:left="720" w:right="720"/>
        <w:jc w:val="center"/>
      </w:pPr>
    </w:p>
    <w:p w14:paraId="280F392A" w14:textId="505FAD53" w:rsidR="00996406" w:rsidRPr="00F86647" w:rsidRDefault="00996406" w:rsidP="00A67DC8">
      <w:pPr>
        <w:ind w:left="720" w:right="720"/>
        <w:jc w:val="center"/>
        <w:rPr>
          <w:sz w:val="10"/>
        </w:rPr>
      </w:pPr>
    </w:p>
    <w:sectPr w:rsidR="00996406" w:rsidRPr="00F86647" w:rsidSect="005626C6">
      <w:pgSz w:w="12240" w:h="15840"/>
      <w:pgMar w:top="0" w:right="900" w:bottom="81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503648" w14:textId="77777777" w:rsidR="007069C1" w:rsidRDefault="007069C1" w:rsidP="00614DF7">
      <w:pPr>
        <w:spacing w:after="0" w:line="240" w:lineRule="auto"/>
      </w:pPr>
      <w:r>
        <w:separator/>
      </w:r>
    </w:p>
  </w:endnote>
  <w:endnote w:type="continuationSeparator" w:id="0">
    <w:p w14:paraId="7A643864" w14:textId="77777777" w:rsidR="007069C1" w:rsidRDefault="007069C1" w:rsidP="00614D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A82B48" w14:textId="77777777" w:rsidR="007069C1" w:rsidRDefault="007069C1" w:rsidP="00614DF7">
      <w:pPr>
        <w:spacing w:after="0" w:line="240" w:lineRule="auto"/>
      </w:pPr>
      <w:r>
        <w:separator/>
      </w:r>
    </w:p>
  </w:footnote>
  <w:footnote w:type="continuationSeparator" w:id="0">
    <w:p w14:paraId="3CDA534F" w14:textId="77777777" w:rsidR="007069C1" w:rsidRDefault="007069C1" w:rsidP="00614D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F04D3"/>
    <w:multiLevelType w:val="hybridMultilevel"/>
    <w:tmpl w:val="C2A6E306"/>
    <w:lvl w:ilvl="0" w:tplc="009A4A4A">
      <w:start w:val="1"/>
      <w:numFmt w:val="decimal"/>
      <w:lvlText w:val="%1."/>
      <w:lvlJc w:val="left"/>
      <w:pPr>
        <w:ind w:left="720" w:hanging="360"/>
      </w:pPr>
      <w:rPr>
        <w:b/>
        <w:bCs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D8536A"/>
    <w:multiLevelType w:val="hybridMultilevel"/>
    <w:tmpl w:val="AD46EE32"/>
    <w:lvl w:ilvl="0" w:tplc="A956C82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00" w:themeColor="text1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74134F"/>
    <w:multiLevelType w:val="hybridMultilevel"/>
    <w:tmpl w:val="131C88BA"/>
    <w:lvl w:ilvl="0" w:tplc="DA28C1C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bCs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C434AD"/>
    <w:multiLevelType w:val="hybridMultilevel"/>
    <w:tmpl w:val="ADDEC8F6"/>
    <w:lvl w:ilvl="0" w:tplc="AC3AB5D2"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5151B60"/>
    <w:multiLevelType w:val="hybridMultilevel"/>
    <w:tmpl w:val="C9D0D5A2"/>
    <w:lvl w:ilvl="0" w:tplc="32485E4C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1D24439"/>
    <w:multiLevelType w:val="hybridMultilevel"/>
    <w:tmpl w:val="E916846C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2CD6BE9"/>
    <w:multiLevelType w:val="hybridMultilevel"/>
    <w:tmpl w:val="03E01E1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0000" w:themeColor="text1"/>
        <w:sz w:val="28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76280A"/>
    <w:multiLevelType w:val="hybridMultilevel"/>
    <w:tmpl w:val="A2B6C2D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C85E73"/>
    <w:multiLevelType w:val="hybridMultilevel"/>
    <w:tmpl w:val="38103F3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0000" w:themeColor="text1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DA5160"/>
    <w:multiLevelType w:val="hybridMultilevel"/>
    <w:tmpl w:val="29BC836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0000" w:themeColor="text1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8B2FFE"/>
    <w:multiLevelType w:val="hybridMultilevel"/>
    <w:tmpl w:val="AD505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BA71B9"/>
    <w:multiLevelType w:val="hybridMultilevel"/>
    <w:tmpl w:val="9A2AE0A6"/>
    <w:lvl w:ilvl="0" w:tplc="40DCA8C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5927154">
    <w:abstractNumId w:val="10"/>
  </w:num>
  <w:num w:numId="2" w16cid:durableId="1696926731">
    <w:abstractNumId w:val="5"/>
  </w:num>
  <w:num w:numId="3" w16cid:durableId="441344088">
    <w:abstractNumId w:val="7"/>
  </w:num>
  <w:num w:numId="4" w16cid:durableId="55973953">
    <w:abstractNumId w:val="4"/>
  </w:num>
  <w:num w:numId="5" w16cid:durableId="1005862131">
    <w:abstractNumId w:val="0"/>
  </w:num>
  <w:num w:numId="6" w16cid:durableId="1345402973">
    <w:abstractNumId w:val="1"/>
  </w:num>
  <w:num w:numId="7" w16cid:durableId="631594959">
    <w:abstractNumId w:val="6"/>
  </w:num>
  <w:num w:numId="8" w16cid:durableId="236133102">
    <w:abstractNumId w:val="2"/>
  </w:num>
  <w:num w:numId="9" w16cid:durableId="716852087">
    <w:abstractNumId w:val="8"/>
  </w:num>
  <w:num w:numId="10" w16cid:durableId="428425819">
    <w:abstractNumId w:val="9"/>
  </w:num>
  <w:num w:numId="11" w16cid:durableId="1295793833">
    <w:abstractNumId w:val="11"/>
  </w:num>
  <w:num w:numId="12" w16cid:durableId="20524632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225">
      <o:colormru v:ext="edit" colors="#f8f8f8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91973"/>
    <w:rsid w:val="00011B82"/>
    <w:rsid w:val="0002325D"/>
    <w:rsid w:val="00023582"/>
    <w:rsid w:val="000339CB"/>
    <w:rsid w:val="00041EE3"/>
    <w:rsid w:val="0005202F"/>
    <w:rsid w:val="000671D7"/>
    <w:rsid w:val="00075E24"/>
    <w:rsid w:val="00077668"/>
    <w:rsid w:val="000845D3"/>
    <w:rsid w:val="0008765A"/>
    <w:rsid w:val="00091973"/>
    <w:rsid w:val="00093D4A"/>
    <w:rsid w:val="00095D21"/>
    <w:rsid w:val="000977CF"/>
    <w:rsid w:val="000B1DF9"/>
    <w:rsid w:val="000B730B"/>
    <w:rsid w:val="000D0F9D"/>
    <w:rsid w:val="000D5681"/>
    <w:rsid w:val="000E11AD"/>
    <w:rsid w:val="00102C81"/>
    <w:rsid w:val="00120F95"/>
    <w:rsid w:val="00131564"/>
    <w:rsid w:val="001345A4"/>
    <w:rsid w:val="00135BF0"/>
    <w:rsid w:val="00136429"/>
    <w:rsid w:val="00136D1B"/>
    <w:rsid w:val="0014058F"/>
    <w:rsid w:val="001437C4"/>
    <w:rsid w:val="00146412"/>
    <w:rsid w:val="00156AD3"/>
    <w:rsid w:val="00183B56"/>
    <w:rsid w:val="0018451A"/>
    <w:rsid w:val="00186975"/>
    <w:rsid w:val="00186B2E"/>
    <w:rsid w:val="00187510"/>
    <w:rsid w:val="00191B45"/>
    <w:rsid w:val="00192248"/>
    <w:rsid w:val="001A3D08"/>
    <w:rsid w:val="001A5158"/>
    <w:rsid w:val="001A7A87"/>
    <w:rsid w:val="001C1E34"/>
    <w:rsid w:val="001D2F97"/>
    <w:rsid w:val="001E4C1A"/>
    <w:rsid w:val="001E5B75"/>
    <w:rsid w:val="0020656E"/>
    <w:rsid w:val="00217F0D"/>
    <w:rsid w:val="002336E0"/>
    <w:rsid w:val="0023384A"/>
    <w:rsid w:val="0024081F"/>
    <w:rsid w:val="00243000"/>
    <w:rsid w:val="0026785F"/>
    <w:rsid w:val="00277F70"/>
    <w:rsid w:val="00296829"/>
    <w:rsid w:val="002A1DC7"/>
    <w:rsid w:val="002A5F6C"/>
    <w:rsid w:val="002B79E2"/>
    <w:rsid w:val="002C18E6"/>
    <w:rsid w:val="002C3F4E"/>
    <w:rsid w:val="002E23C3"/>
    <w:rsid w:val="002E44B9"/>
    <w:rsid w:val="00301FA5"/>
    <w:rsid w:val="00304373"/>
    <w:rsid w:val="00307A0A"/>
    <w:rsid w:val="003140A0"/>
    <w:rsid w:val="003253F2"/>
    <w:rsid w:val="00332992"/>
    <w:rsid w:val="00341141"/>
    <w:rsid w:val="00342E74"/>
    <w:rsid w:val="003440FC"/>
    <w:rsid w:val="00362EE6"/>
    <w:rsid w:val="003640D6"/>
    <w:rsid w:val="00364645"/>
    <w:rsid w:val="0036630E"/>
    <w:rsid w:val="003709F7"/>
    <w:rsid w:val="00381A5A"/>
    <w:rsid w:val="00383CCB"/>
    <w:rsid w:val="003B6708"/>
    <w:rsid w:val="003D21C4"/>
    <w:rsid w:val="003D4087"/>
    <w:rsid w:val="003E3262"/>
    <w:rsid w:val="003E63CB"/>
    <w:rsid w:val="003F3972"/>
    <w:rsid w:val="003F700E"/>
    <w:rsid w:val="004056B4"/>
    <w:rsid w:val="00411B65"/>
    <w:rsid w:val="00424A01"/>
    <w:rsid w:val="004410F3"/>
    <w:rsid w:val="00447204"/>
    <w:rsid w:val="0046287D"/>
    <w:rsid w:val="00463EC4"/>
    <w:rsid w:val="00475A6C"/>
    <w:rsid w:val="00475CF2"/>
    <w:rsid w:val="00475D9E"/>
    <w:rsid w:val="00493371"/>
    <w:rsid w:val="004B0017"/>
    <w:rsid w:val="004B1941"/>
    <w:rsid w:val="004B3E6B"/>
    <w:rsid w:val="004C0B82"/>
    <w:rsid w:val="004D0041"/>
    <w:rsid w:val="004D3280"/>
    <w:rsid w:val="004F1986"/>
    <w:rsid w:val="004F30EC"/>
    <w:rsid w:val="004F5C93"/>
    <w:rsid w:val="00511F5E"/>
    <w:rsid w:val="00513788"/>
    <w:rsid w:val="00533248"/>
    <w:rsid w:val="00536593"/>
    <w:rsid w:val="00550208"/>
    <w:rsid w:val="00550434"/>
    <w:rsid w:val="00550EF3"/>
    <w:rsid w:val="005513FF"/>
    <w:rsid w:val="005626C6"/>
    <w:rsid w:val="0057109A"/>
    <w:rsid w:val="00573D1A"/>
    <w:rsid w:val="00576B01"/>
    <w:rsid w:val="0059112B"/>
    <w:rsid w:val="00594F85"/>
    <w:rsid w:val="005A1FC5"/>
    <w:rsid w:val="005B7195"/>
    <w:rsid w:val="005D503E"/>
    <w:rsid w:val="005E54CD"/>
    <w:rsid w:val="006016BD"/>
    <w:rsid w:val="006065AB"/>
    <w:rsid w:val="00607DEE"/>
    <w:rsid w:val="00612114"/>
    <w:rsid w:val="00614DF7"/>
    <w:rsid w:val="00616131"/>
    <w:rsid w:val="006205BD"/>
    <w:rsid w:val="0062123A"/>
    <w:rsid w:val="00621D04"/>
    <w:rsid w:val="0062208C"/>
    <w:rsid w:val="0063327B"/>
    <w:rsid w:val="00646E75"/>
    <w:rsid w:val="00647799"/>
    <w:rsid w:val="00647E57"/>
    <w:rsid w:val="00654F93"/>
    <w:rsid w:val="0065723F"/>
    <w:rsid w:val="00662A88"/>
    <w:rsid w:val="006638CF"/>
    <w:rsid w:val="00670D93"/>
    <w:rsid w:val="00675BD2"/>
    <w:rsid w:val="00682EC8"/>
    <w:rsid w:val="00683388"/>
    <w:rsid w:val="0069306D"/>
    <w:rsid w:val="006B56D5"/>
    <w:rsid w:val="006C423B"/>
    <w:rsid w:val="006C426D"/>
    <w:rsid w:val="006C5BCE"/>
    <w:rsid w:val="006D6155"/>
    <w:rsid w:val="006F0D2E"/>
    <w:rsid w:val="006F14AC"/>
    <w:rsid w:val="006F6DC6"/>
    <w:rsid w:val="007069C1"/>
    <w:rsid w:val="00736261"/>
    <w:rsid w:val="00737508"/>
    <w:rsid w:val="00743D13"/>
    <w:rsid w:val="00744046"/>
    <w:rsid w:val="00747984"/>
    <w:rsid w:val="00766664"/>
    <w:rsid w:val="00775B51"/>
    <w:rsid w:val="0078322D"/>
    <w:rsid w:val="0079166E"/>
    <w:rsid w:val="00797AEF"/>
    <w:rsid w:val="007A3460"/>
    <w:rsid w:val="007C1232"/>
    <w:rsid w:val="007D401F"/>
    <w:rsid w:val="007D54B5"/>
    <w:rsid w:val="00800598"/>
    <w:rsid w:val="00806CC2"/>
    <w:rsid w:val="0081600E"/>
    <w:rsid w:val="0082526E"/>
    <w:rsid w:val="0084577F"/>
    <w:rsid w:val="0085091C"/>
    <w:rsid w:val="008543FC"/>
    <w:rsid w:val="00864A9B"/>
    <w:rsid w:val="00867C88"/>
    <w:rsid w:val="0087452E"/>
    <w:rsid w:val="00894BB1"/>
    <w:rsid w:val="008971E7"/>
    <w:rsid w:val="008A0645"/>
    <w:rsid w:val="008A6506"/>
    <w:rsid w:val="008B69C4"/>
    <w:rsid w:val="008B6A60"/>
    <w:rsid w:val="008D1348"/>
    <w:rsid w:val="008D2B24"/>
    <w:rsid w:val="008F1C38"/>
    <w:rsid w:val="00902C7D"/>
    <w:rsid w:val="00943B35"/>
    <w:rsid w:val="00963E02"/>
    <w:rsid w:val="00966217"/>
    <w:rsid w:val="0096783A"/>
    <w:rsid w:val="009718A9"/>
    <w:rsid w:val="00980475"/>
    <w:rsid w:val="00996406"/>
    <w:rsid w:val="009B4F05"/>
    <w:rsid w:val="009B77CF"/>
    <w:rsid w:val="009C73FA"/>
    <w:rsid w:val="009D16E8"/>
    <w:rsid w:val="009D3224"/>
    <w:rsid w:val="009D442A"/>
    <w:rsid w:val="009E18E7"/>
    <w:rsid w:val="00A01FE5"/>
    <w:rsid w:val="00A1247A"/>
    <w:rsid w:val="00A1342E"/>
    <w:rsid w:val="00A218D0"/>
    <w:rsid w:val="00A2594D"/>
    <w:rsid w:val="00A25F74"/>
    <w:rsid w:val="00A416B1"/>
    <w:rsid w:val="00A41EC3"/>
    <w:rsid w:val="00A426D3"/>
    <w:rsid w:val="00A42DCC"/>
    <w:rsid w:val="00A43A43"/>
    <w:rsid w:val="00A504A6"/>
    <w:rsid w:val="00A50BCD"/>
    <w:rsid w:val="00A5715E"/>
    <w:rsid w:val="00A60804"/>
    <w:rsid w:val="00A67DC8"/>
    <w:rsid w:val="00A950B3"/>
    <w:rsid w:val="00A96014"/>
    <w:rsid w:val="00A97F21"/>
    <w:rsid w:val="00AB25AB"/>
    <w:rsid w:val="00AB56D4"/>
    <w:rsid w:val="00AD1C3D"/>
    <w:rsid w:val="00AE387E"/>
    <w:rsid w:val="00AF1394"/>
    <w:rsid w:val="00AF14FB"/>
    <w:rsid w:val="00B0224B"/>
    <w:rsid w:val="00B04353"/>
    <w:rsid w:val="00B06B1E"/>
    <w:rsid w:val="00B262AF"/>
    <w:rsid w:val="00B37330"/>
    <w:rsid w:val="00B4379E"/>
    <w:rsid w:val="00B51AB7"/>
    <w:rsid w:val="00B6034F"/>
    <w:rsid w:val="00B75B06"/>
    <w:rsid w:val="00B76F64"/>
    <w:rsid w:val="00BA4F41"/>
    <w:rsid w:val="00BA5294"/>
    <w:rsid w:val="00BA75A0"/>
    <w:rsid w:val="00BB2C0A"/>
    <w:rsid w:val="00BB455B"/>
    <w:rsid w:val="00BB7C82"/>
    <w:rsid w:val="00BC66EB"/>
    <w:rsid w:val="00BD056D"/>
    <w:rsid w:val="00BD1EE8"/>
    <w:rsid w:val="00BE1B0F"/>
    <w:rsid w:val="00BF1907"/>
    <w:rsid w:val="00C040A0"/>
    <w:rsid w:val="00C04281"/>
    <w:rsid w:val="00C05A75"/>
    <w:rsid w:val="00C23AD5"/>
    <w:rsid w:val="00C36D8A"/>
    <w:rsid w:val="00C51420"/>
    <w:rsid w:val="00C5268B"/>
    <w:rsid w:val="00C62C10"/>
    <w:rsid w:val="00C72B97"/>
    <w:rsid w:val="00C9058C"/>
    <w:rsid w:val="00C92A92"/>
    <w:rsid w:val="00C93311"/>
    <w:rsid w:val="00CB522F"/>
    <w:rsid w:val="00CC26DE"/>
    <w:rsid w:val="00CC771B"/>
    <w:rsid w:val="00CE641D"/>
    <w:rsid w:val="00CE7291"/>
    <w:rsid w:val="00D00F00"/>
    <w:rsid w:val="00D04CE3"/>
    <w:rsid w:val="00D22131"/>
    <w:rsid w:val="00D349F0"/>
    <w:rsid w:val="00D4370C"/>
    <w:rsid w:val="00D54D5F"/>
    <w:rsid w:val="00D559D9"/>
    <w:rsid w:val="00D62C7C"/>
    <w:rsid w:val="00D76AD6"/>
    <w:rsid w:val="00DA1C37"/>
    <w:rsid w:val="00DA4ACB"/>
    <w:rsid w:val="00DA5D79"/>
    <w:rsid w:val="00DC0E5F"/>
    <w:rsid w:val="00DD4F33"/>
    <w:rsid w:val="00DE7B31"/>
    <w:rsid w:val="00DF1357"/>
    <w:rsid w:val="00E12574"/>
    <w:rsid w:val="00E1648B"/>
    <w:rsid w:val="00E21514"/>
    <w:rsid w:val="00E24048"/>
    <w:rsid w:val="00E26FFF"/>
    <w:rsid w:val="00E35FD7"/>
    <w:rsid w:val="00E40AB9"/>
    <w:rsid w:val="00E53EF5"/>
    <w:rsid w:val="00E55D74"/>
    <w:rsid w:val="00E62461"/>
    <w:rsid w:val="00E627B0"/>
    <w:rsid w:val="00E72B22"/>
    <w:rsid w:val="00E73866"/>
    <w:rsid w:val="00E75342"/>
    <w:rsid w:val="00E82D45"/>
    <w:rsid w:val="00E87965"/>
    <w:rsid w:val="00E90B5C"/>
    <w:rsid w:val="00EA09DD"/>
    <w:rsid w:val="00EA3F34"/>
    <w:rsid w:val="00EB648B"/>
    <w:rsid w:val="00ED6038"/>
    <w:rsid w:val="00ED71C8"/>
    <w:rsid w:val="00EE78A1"/>
    <w:rsid w:val="00EF2969"/>
    <w:rsid w:val="00F14A50"/>
    <w:rsid w:val="00F30482"/>
    <w:rsid w:val="00F34A74"/>
    <w:rsid w:val="00F377C9"/>
    <w:rsid w:val="00F37917"/>
    <w:rsid w:val="00F422E4"/>
    <w:rsid w:val="00F424DC"/>
    <w:rsid w:val="00F50D62"/>
    <w:rsid w:val="00F62D27"/>
    <w:rsid w:val="00F677E5"/>
    <w:rsid w:val="00F76FC9"/>
    <w:rsid w:val="00F86093"/>
    <w:rsid w:val="00F86647"/>
    <w:rsid w:val="00F90DC5"/>
    <w:rsid w:val="00F9257B"/>
    <w:rsid w:val="00FA619C"/>
    <w:rsid w:val="00FB1142"/>
    <w:rsid w:val="00FB56B0"/>
    <w:rsid w:val="00FB6DBB"/>
    <w:rsid w:val="00FF0473"/>
    <w:rsid w:val="00FF4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25">
      <o:colormru v:ext="edit" colors="#f8f8f8"/>
    </o:shapedefaults>
    <o:shapelayout v:ext="edit">
      <o:idmap v:ext="edit" data="2"/>
      <o:rules v:ext="edit">
        <o:r id="V:Rule1" type="callout" idref="#_x0000_s2221"/>
      </o:rules>
    </o:shapelayout>
  </w:shapeDefaults>
  <w:decimalSymbol w:val="."/>
  <w:listSeparator w:val=","/>
  <w14:docId w14:val="7FD8BA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381A5A"/>
  </w:style>
  <w:style w:type="paragraph" w:styleId="Heading1">
    <w:name w:val="heading 1"/>
    <w:basedOn w:val="Normal"/>
    <w:next w:val="Normal"/>
    <w:link w:val="Heading1Char"/>
    <w:uiPriority w:val="9"/>
    <w:qFormat/>
    <w:rsid w:val="0065723F"/>
    <w:pPr>
      <w:spacing w:line="240" w:lineRule="auto"/>
      <w:jc w:val="left"/>
      <w:outlineLvl w:val="0"/>
    </w:pPr>
    <w:rPr>
      <w:rFonts w:asciiTheme="majorHAnsi" w:hAnsiTheme="majorHAnsi"/>
      <w:b/>
      <w:caps/>
      <w:color w:val="000000" w:themeColor="text1"/>
      <w:spacing w:val="10"/>
      <w:sz w:val="7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47E57"/>
    <w:pPr>
      <w:outlineLvl w:val="1"/>
    </w:pPr>
    <w:rPr>
      <w:caps/>
      <w:color w:val="3476B1" w:themeColor="accent2" w:themeShade="BF"/>
      <w:sz w:val="22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C62C10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C62C10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C62C10"/>
    <w:pPr>
      <w:spacing w:before="200" w:after="0"/>
      <w:jc w:val="left"/>
      <w:outlineLvl w:val="4"/>
    </w:pPr>
    <w:rPr>
      <w:smallCaps/>
      <w:color w:val="3476B1" w:themeColor="accent2" w:themeShade="BF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C62C10"/>
    <w:pPr>
      <w:spacing w:after="0"/>
      <w:jc w:val="left"/>
      <w:outlineLvl w:val="5"/>
    </w:pPr>
    <w:rPr>
      <w:smallCaps/>
      <w:color w:val="629DD1" w:themeColor="accent2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C62C10"/>
    <w:pPr>
      <w:spacing w:after="0"/>
      <w:jc w:val="left"/>
      <w:outlineLvl w:val="6"/>
    </w:pPr>
    <w:rPr>
      <w:b/>
      <w:smallCaps/>
      <w:color w:val="629DD1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C62C10"/>
    <w:pPr>
      <w:spacing w:after="0"/>
      <w:jc w:val="left"/>
      <w:outlineLvl w:val="7"/>
    </w:pPr>
    <w:rPr>
      <w:b/>
      <w:i/>
      <w:smallCaps/>
      <w:color w:val="3476B1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C62C10"/>
    <w:pPr>
      <w:spacing w:after="0"/>
      <w:jc w:val="left"/>
      <w:outlineLvl w:val="8"/>
    </w:pPr>
    <w:rPr>
      <w:b/>
      <w:i/>
      <w:smallCaps/>
      <w:color w:val="224E76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semiHidden/>
    <w:rsid w:val="00381A5A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81A5A"/>
    <w:rPr>
      <w:smallCaps/>
      <w:color w:val="3476B1" w:themeColor="accent2" w:themeShade="BF"/>
      <w:spacing w:val="10"/>
      <w:sz w:val="22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65723F"/>
    <w:rPr>
      <w:rFonts w:asciiTheme="majorHAnsi" w:hAnsiTheme="majorHAnsi"/>
      <w:b/>
      <w:caps/>
      <w:color w:val="000000" w:themeColor="text1"/>
      <w:spacing w:val="10"/>
      <w:sz w:val="72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647E57"/>
    <w:rPr>
      <w:caps/>
      <w:color w:val="3476B1" w:themeColor="accent2" w:themeShade="BF"/>
      <w:sz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81A5A"/>
    <w:rPr>
      <w:smallCaps/>
      <w:spacing w:val="5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81A5A"/>
    <w:rPr>
      <w:smallCaps/>
      <w:color w:val="629DD1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81A5A"/>
    <w:rPr>
      <w:b/>
      <w:smallCaps/>
      <w:color w:val="629DD1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81A5A"/>
    <w:rPr>
      <w:b/>
      <w:i/>
      <w:smallCaps/>
      <w:color w:val="3476B1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81A5A"/>
    <w:rPr>
      <w:b/>
      <w:i/>
      <w:smallCaps/>
      <w:color w:val="224E76" w:themeColor="accent2" w:themeShade="7F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62C10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65723F"/>
    <w:pPr>
      <w:spacing w:after="0" w:line="240" w:lineRule="auto"/>
      <w:jc w:val="left"/>
    </w:pPr>
    <w:rPr>
      <w:rFonts w:ascii="Calibri" w:hAnsi="Calibri" w:cstheme="majorHAnsi"/>
      <w:b/>
      <w:sz w:val="56"/>
    </w:rPr>
  </w:style>
  <w:style w:type="character" w:customStyle="1" w:styleId="TitleChar">
    <w:name w:val="Title Char"/>
    <w:basedOn w:val="DefaultParagraphFont"/>
    <w:link w:val="Title"/>
    <w:uiPriority w:val="10"/>
    <w:rsid w:val="0065723F"/>
    <w:rPr>
      <w:rFonts w:ascii="Calibri" w:hAnsi="Calibri" w:cstheme="majorHAnsi"/>
      <w:b/>
      <w:sz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5723F"/>
    <w:pPr>
      <w:spacing w:line="240" w:lineRule="auto"/>
      <w:jc w:val="left"/>
    </w:pPr>
    <w:rPr>
      <w:caps/>
      <w:smallCaps/>
      <w:color w:val="3476B1" w:themeColor="accent2" w:themeShade="BF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65723F"/>
    <w:rPr>
      <w:caps/>
      <w:smallCaps/>
      <w:color w:val="3476B1" w:themeColor="accent2" w:themeShade="BF"/>
      <w:sz w:val="40"/>
    </w:rPr>
  </w:style>
  <w:style w:type="character" w:styleId="Strong">
    <w:name w:val="Strong"/>
    <w:uiPriority w:val="22"/>
    <w:semiHidden/>
    <w:rsid w:val="00C62C10"/>
    <w:rPr>
      <w:b/>
      <w:color w:val="629DD1" w:themeColor="accent2"/>
    </w:rPr>
  </w:style>
  <w:style w:type="character" w:styleId="Emphasis">
    <w:name w:val="Emphasis"/>
    <w:uiPriority w:val="20"/>
    <w:semiHidden/>
    <w:rsid w:val="00C62C10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C62C10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C62C10"/>
  </w:style>
  <w:style w:type="paragraph" w:styleId="ListParagraph">
    <w:name w:val="List Paragraph"/>
    <w:basedOn w:val="Normal"/>
    <w:uiPriority w:val="34"/>
    <w:rsid w:val="00C62C1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semiHidden/>
    <w:qFormat/>
    <w:rsid w:val="00C62C10"/>
    <w:rPr>
      <w:i/>
    </w:rPr>
  </w:style>
  <w:style w:type="character" w:customStyle="1" w:styleId="QuoteChar">
    <w:name w:val="Quote Char"/>
    <w:basedOn w:val="DefaultParagraphFont"/>
    <w:link w:val="Quote"/>
    <w:uiPriority w:val="29"/>
    <w:semiHidden/>
    <w:rsid w:val="00381A5A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C62C10"/>
    <w:pPr>
      <w:pBdr>
        <w:top w:val="single" w:sz="8" w:space="10" w:color="3476B1" w:themeColor="accent2" w:themeShade="BF"/>
        <w:left w:val="single" w:sz="8" w:space="10" w:color="3476B1" w:themeColor="accent2" w:themeShade="BF"/>
        <w:bottom w:val="single" w:sz="8" w:space="10" w:color="3476B1" w:themeColor="accent2" w:themeShade="BF"/>
        <w:right w:val="single" w:sz="8" w:space="10" w:color="3476B1" w:themeColor="accent2" w:themeShade="BF"/>
      </w:pBdr>
      <w:shd w:val="clear" w:color="auto" w:fill="629DD1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36D8A"/>
    <w:rPr>
      <w:b/>
      <w:i/>
      <w:color w:val="FFFFFF" w:themeColor="background1"/>
      <w:shd w:val="clear" w:color="auto" w:fill="629DD1" w:themeFill="accent2"/>
    </w:rPr>
  </w:style>
  <w:style w:type="character" w:styleId="SubtleEmphasis">
    <w:name w:val="Subtle Emphasis"/>
    <w:uiPriority w:val="19"/>
    <w:semiHidden/>
    <w:rsid w:val="00C62C10"/>
    <w:rPr>
      <w:i/>
    </w:rPr>
  </w:style>
  <w:style w:type="character" w:styleId="IntenseEmphasis">
    <w:name w:val="Intense Emphasis"/>
    <w:uiPriority w:val="21"/>
    <w:semiHidden/>
    <w:rsid w:val="00C62C10"/>
    <w:rPr>
      <w:b/>
      <w:i/>
      <w:color w:val="629DD1" w:themeColor="accent2"/>
      <w:spacing w:val="10"/>
    </w:rPr>
  </w:style>
  <w:style w:type="character" w:styleId="SubtleReference">
    <w:name w:val="Subtle Reference"/>
    <w:uiPriority w:val="31"/>
    <w:semiHidden/>
    <w:rsid w:val="00C62C10"/>
    <w:rPr>
      <w:b/>
    </w:rPr>
  </w:style>
  <w:style w:type="character" w:styleId="IntenseReference">
    <w:name w:val="Intense Reference"/>
    <w:uiPriority w:val="32"/>
    <w:semiHidden/>
    <w:rsid w:val="00C62C10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semiHidden/>
    <w:rsid w:val="00C62C10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62C10"/>
    <w:pPr>
      <w:outlineLvl w:val="9"/>
    </w:pPr>
  </w:style>
  <w:style w:type="paragraph" w:customStyle="1" w:styleId="PersonalName">
    <w:name w:val="Personal Name"/>
    <w:basedOn w:val="Title"/>
    <w:semiHidden/>
    <w:rsid w:val="00C62C10"/>
    <w:rPr>
      <w:b w:val="0"/>
      <w:caps/>
      <w:color w:val="000000"/>
      <w:sz w:val="28"/>
      <w:szCs w:val="28"/>
    </w:rPr>
  </w:style>
  <w:style w:type="paragraph" w:customStyle="1" w:styleId="CaptionHeading">
    <w:name w:val="Caption Heading"/>
    <w:basedOn w:val="Normal"/>
    <w:semiHidden/>
    <w:rsid w:val="00C62C10"/>
    <w:pPr>
      <w:spacing w:after="120" w:line="312" w:lineRule="auto"/>
    </w:pPr>
    <w:rPr>
      <w:rFonts w:asciiTheme="majorHAnsi" w:eastAsiaTheme="minorHAnsi" w:hAnsiTheme="majorHAnsi"/>
      <w:color w:val="1E5E9F" w:themeColor="accent3" w:themeShade="BF"/>
      <w:szCs w:val="22"/>
    </w:rPr>
  </w:style>
  <w:style w:type="paragraph" w:customStyle="1" w:styleId="Address3">
    <w:name w:val="Address 3"/>
    <w:basedOn w:val="Subtitle"/>
    <w:link w:val="Address3Char"/>
    <w:semiHidden/>
    <w:rsid w:val="00C62C10"/>
    <w:pPr>
      <w:spacing w:after="0"/>
      <w:jc w:val="center"/>
    </w:pPr>
  </w:style>
  <w:style w:type="character" w:customStyle="1" w:styleId="Address3Char">
    <w:name w:val="Address 3 Char"/>
    <w:basedOn w:val="SubtitleChar"/>
    <w:link w:val="Address3"/>
    <w:semiHidden/>
    <w:rsid w:val="00C36D8A"/>
    <w:rPr>
      <w:caps/>
      <w:smallCaps/>
      <w:color w:val="3476B1" w:themeColor="accent2" w:themeShade="BF"/>
      <w:sz w:val="40"/>
    </w:rPr>
  </w:style>
  <w:style w:type="paragraph" w:styleId="BodyText">
    <w:name w:val="Body Text"/>
    <w:basedOn w:val="Normal"/>
    <w:link w:val="BodyTextChar"/>
    <w:uiPriority w:val="99"/>
    <w:semiHidden/>
    <w:unhideWhenUsed/>
    <w:rsid w:val="00C62C1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62C10"/>
    <w:rPr>
      <w:rFonts w:ascii="Century Gothic" w:hAnsi="Century Gothic"/>
      <w:sz w:val="21"/>
    </w:rPr>
  </w:style>
  <w:style w:type="paragraph" w:styleId="TOC1">
    <w:name w:val="toc 1"/>
    <w:basedOn w:val="Normal"/>
    <w:next w:val="Normal"/>
    <w:autoRedefine/>
    <w:uiPriority w:val="39"/>
    <w:rsid w:val="001E5B75"/>
    <w:pPr>
      <w:pBdr>
        <w:top w:val="single" w:sz="12" w:space="1" w:color="629DD1" w:themeColor="accent2"/>
      </w:pBdr>
      <w:spacing w:after="0" w:line="240" w:lineRule="auto"/>
      <w:ind w:right="298"/>
      <w:jc w:val="left"/>
    </w:pPr>
    <w:rPr>
      <w:b/>
      <w:color w:val="FFC000"/>
      <w:sz w:val="32"/>
    </w:rPr>
  </w:style>
  <w:style w:type="paragraph" w:styleId="TOC2">
    <w:name w:val="toc 2"/>
    <w:basedOn w:val="Normal"/>
    <w:next w:val="Normal"/>
    <w:autoRedefine/>
    <w:uiPriority w:val="39"/>
    <w:rsid w:val="001E5B75"/>
    <w:pPr>
      <w:spacing w:after="0" w:line="240" w:lineRule="auto"/>
      <w:jc w:val="left"/>
    </w:pPr>
  </w:style>
  <w:style w:type="character" w:styleId="PlaceholderText">
    <w:name w:val="Placeholder Text"/>
    <w:basedOn w:val="DefaultParagraphFont"/>
    <w:uiPriority w:val="99"/>
    <w:semiHidden/>
    <w:rsid w:val="00C36D8A"/>
    <w:rPr>
      <w:color w:val="808080"/>
    </w:rPr>
  </w:style>
  <w:style w:type="paragraph" w:customStyle="1" w:styleId="Image">
    <w:name w:val="Image"/>
    <w:basedOn w:val="Normal"/>
    <w:qFormat/>
    <w:rsid w:val="00F86647"/>
    <w:pPr>
      <w:spacing w:after="0" w:line="240" w:lineRule="auto"/>
      <w:ind w:left="-216"/>
    </w:pPr>
    <w:rPr>
      <w:noProof/>
    </w:rPr>
  </w:style>
  <w:style w:type="paragraph" w:styleId="Header">
    <w:name w:val="header"/>
    <w:basedOn w:val="Normal"/>
    <w:link w:val="HeaderChar"/>
    <w:uiPriority w:val="99"/>
    <w:semiHidden/>
    <w:rsid w:val="00614D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14DF7"/>
  </w:style>
  <w:style w:type="paragraph" w:styleId="Footer">
    <w:name w:val="footer"/>
    <w:basedOn w:val="Normal"/>
    <w:link w:val="FooterChar"/>
    <w:uiPriority w:val="99"/>
    <w:unhideWhenUsed/>
    <w:rsid w:val="00614D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4DF7"/>
  </w:style>
  <w:style w:type="character" w:customStyle="1" w:styleId="color15">
    <w:name w:val="color_15"/>
    <w:basedOn w:val="DefaultParagraphFont"/>
    <w:rsid w:val="00775B51"/>
  </w:style>
  <w:style w:type="character" w:customStyle="1" w:styleId="color11">
    <w:name w:val="color_11"/>
    <w:basedOn w:val="DefaultParagraphFont"/>
    <w:rsid w:val="006C426D"/>
  </w:style>
  <w:style w:type="character" w:styleId="Hyperlink">
    <w:name w:val="Hyperlink"/>
    <w:basedOn w:val="DefaultParagraphFont"/>
    <w:uiPriority w:val="99"/>
    <w:semiHidden/>
    <w:unhideWhenUsed/>
    <w:rsid w:val="00F422E4"/>
    <w:rPr>
      <w:color w:val="0000FF"/>
      <w:u w:val="single"/>
    </w:rPr>
  </w:style>
  <w:style w:type="table" w:styleId="GridTable1Light">
    <w:name w:val="Grid Table 1 Light"/>
    <w:basedOn w:val="TableNormal"/>
    <w:uiPriority w:val="46"/>
    <w:rsid w:val="004410F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3">
    <w:name w:val="Plain Table 3"/>
    <w:basedOn w:val="TableNormal"/>
    <w:uiPriority w:val="43"/>
    <w:rsid w:val="003B670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Grid">
    <w:name w:val="Table Grid"/>
    <w:basedOn w:val="TableNormal"/>
    <w:uiPriority w:val="39"/>
    <w:rsid w:val="003B67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4">
    <w:name w:val="Plain Table 4"/>
    <w:basedOn w:val="TableNormal"/>
    <w:uiPriority w:val="44"/>
    <w:rsid w:val="0073626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3140A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2">
    <w:name w:val="Plain Table 2"/>
    <w:basedOn w:val="TableNormal"/>
    <w:uiPriority w:val="42"/>
    <w:rsid w:val="006477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1">
    <w:name w:val="Plain Table 1"/>
    <w:basedOn w:val="TableNormal"/>
    <w:uiPriority w:val="41"/>
    <w:rsid w:val="00675BD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80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2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58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872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898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71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87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05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image" Target="media/image17.emf"/><Relationship Id="rId3" Type="http://schemas.openxmlformats.org/officeDocument/2006/relationships/styles" Target="styles.xml"/><Relationship Id="rId21" Type="http://schemas.openxmlformats.org/officeDocument/2006/relationships/image" Target="media/image12.gif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embed/x1Bq7uJkPH0?start=3&amp;feature=oembed" TargetMode="External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4.gif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illywingfield\AppData\Local\Microsoft\Office\16.0\DTS\en-US%7b75B9FAAC-B5D4-4B74-84D8-16AB432B9D9C%7d\%7bE5D51C64-2804-406A-B91B-FD01B4A81191%7dtf16412212_win32.dotx" TargetMode="External"/></Relationships>
</file>

<file path=word/theme/theme1.xml><?xml version="1.0" encoding="utf-8"?>
<a:theme xmlns:a="http://schemas.openxmlformats.org/drawingml/2006/main" name="Office Them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ustom 16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2DFF08-BFF4-4130-847C-B36FF8DC3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{E5D51C64-2804-406A-B91B-FD01B4A81191}tf16412212_win32.dotx</Template>
  <TotalTime>0</TotalTime>
  <Pages>7</Pages>
  <Words>977</Words>
  <Characters>5569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2022-10-27T18:39:00Z</dcterms:created>
  <dcterms:modified xsi:type="dcterms:W3CDTF">2022-10-27T18:39:00Z</dcterms:modified>
</cp:coreProperties>
</file>